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8C23EE" w:rsidRDefault="008C23EE" w:rsidP="00363074">
                                  <w:pPr>
                                    <w:keepNext/>
                                    <w:spacing w:after="0" w:line="240" w:lineRule="auto"/>
                                    <w:jc w:val="center"/>
                                    <w:rPr>
                                      <w:b/>
                                      <w:szCs w:val="28"/>
                                    </w:rPr>
                                  </w:pPr>
                                  <w:r>
                                    <w:rPr>
                                      <w:b/>
                                      <w:szCs w:val="28"/>
                                    </w:rPr>
                                    <w:t>ỦY BAN NHÂN DÂN THÀNH PHỐ HỒ CHÍ MINH</w:t>
                                  </w:r>
                                </w:p>
                                <w:p w:rsidR="008C23EE" w:rsidRDefault="008C23EE" w:rsidP="00363074">
                                  <w:pPr>
                                    <w:keepNext/>
                                    <w:spacing w:after="0" w:line="240" w:lineRule="auto"/>
                                    <w:jc w:val="center"/>
                                    <w:rPr>
                                      <w:b/>
                                      <w:sz w:val="36"/>
                                      <w:szCs w:val="36"/>
                                    </w:rPr>
                                  </w:pPr>
                                  <w:r>
                                    <w:rPr>
                                      <w:b/>
                                      <w:sz w:val="36"/>
                                      <w:szCs w:val="36"/>
                                    </w:rPr>
                                    <w:t>SỞ LAO ĐỘNG THƯƠNG BINH XÃ HỘI</w:t>
                                  </w:r>
                                </w:p>
                                <w:p w:rsidR="008C23EE" w:rsidRPr="00321924" w:rsidRDefault="008C23EE"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8C23EE" w:rsidRDefault="008C23EE" w:rsidP="00363074">
                            <w:pPr>
                              <w:keepNext/>
                              <w:spacing w:after="0" w:line="240" w:lineRule="auto"/>
                              <w:jc w:val="center"/>
                              <w:rPr>
                                <w:b/>
                                <w:szCs w:val="28"/>
                              </w:rPr>
                            </w:pPr>
                            <w:r>
                              <w:rPr>
                                <w:b/>
                                <w:szCs w:val="28"/>
                              </w:rPr>
                              <w:t>ỦY BAN NHÂN DÂN THÀNH PHỐ HỒ CHÍ MINH</w:t>
                            </w:r>
                          </w:p>
                          <w:p w:rsidR="008C23EE" w:rsidRDefault="008C23EE" w:rsidP="00363074">
                            <w:pPr>
                              <w:keepNext/>
                              <w:spacing w:after="0" w:line="240" w:lineRule="auto"/>
                              <w:jc w:val="center"/>
                              <w:rPr>
                                <w:b/>
                                <w:sz w:val="36"/>
                                <w:szCs w:val="36"/>
                              </w:rPr>
                            </w:pPr>
                            <w:r>
                              <w:rPr>
                                <w:b/>
                                <w:sz w:val="36"/>
                                <w:szCs w:val="36"/>
                              </w:rPr>
                              <w:t>SỞ LAO ĐỘNG THƯƠNG BINH XÃ HỘI</w:t>
                            </w:r>
                          </w:p>
                          <w:p w:rsidR="008C23EE" w:rsidRPr="00321924" w:rsidRDefault="008C23EE" w:rsidP="00315B3B">
                            <w:pPr>
                              <w:shd w:val="clear" w:color="auto" w:fill="FFFFFF"/>
                              <w:jc w:val="center"/>
                              <w:rPr>
                                <w:b/>
                                <w:bCs/>
                                <w:lang w:val="nl-NL"/>
                              </w:rPr>
                            </w:pPr>
                          </w:p>
                        </w:txbxContent>
                      </v:textbox>
                    </v:rect>
                  </w:pict>
                </mc:Fallback>
              </mc:AlternateContent>
            </w: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8C23EE" w:rsidRPr="0081009D" w:rsidRDefault="008C23EE"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8C23EE" w:rsidRPr="0081009D" w:rsidRDefault="008C23EE"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8C23EE" w:rsidRDefault="008C23EE" w:rsidP="00315B3B">
                                  <w:pPr>
                                    <w:jc w:val="center"/>
                                    <w:rPr>
                                      <w:b/>
                                      <w:bCs/>
                                      <w:sz w:val="32"/>
                                      <w:szCs w:val="32"/>
                                      <w:lang w:val="nl-NL"/>
                                    </w:rPr>
                                  </w:pPr>
                                  <w:r w:rsidRPr="009924D5">
                                    <w:rPr>
                                      <w:b/>
                                      <w:bCs/>
                                      <w:sz w:val="32"/>
                                      <w:szCs w:val="32"/>
                                      <w:lang w:val="nl-NL"/>
                                    </w:rPr>
                                    <w:t xml:space="preserve"> </w:t>
                                  </w:r>
                                  <w:r w:rsidRPr="009924D5">
                                    <w:rPr>
                                      <w:b/>
                                      <w:bCs/>
                                      <w:sz w:val="32"/>
                                      <w:szCs w:val="32"/>
                                      <w:lang w:val="nl-NL"/>
                                    </w:rPr>
                                    <w:t>“</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8C23EE" w:rsidRPr="000C7CF0" w:rsidRDefault="008C23EE" w:rsidP="00750F52">
                                  <w:pPr>
                                    <w:jc w:val="center"/>
                                    <w:rPr>
                                      <w:b/>
                                      <w:bCs/>
                                      <w:sz w:val="32"/>
                                      <w:szCs w:val="32"/>
                                      <w:lang w:val="nl-NL"/>
                                    </w:rPr>
                                  </w:pPr>
                                  <w:r>
                                    <w:rPr>
                                      <w:b/>
                                      <w:bCs/>
                                      <w:sz w:val="32"/>
                                      <w:szCs w:val="32"/>
                                      <w:lang w:val="nl-NL"/>
                                    </w:rPr>
                                    <w:t>Đơn vị khảo sát: Sở Lao Động Thương Binh Xã Hội TP Hồ Chí Minh</w:t>
                                  </w:r>
                                </w:p>
                                <w:p w:rsidR="008C23EE" w:rsidRPr="009924D5" w:rsidRDefault="008C23EE"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8C23EE" w:rsidRDefault="008C23EE"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8C23EE" w:rsidRPr="000C7CF0" w:rsidRDefault="008C23EE" w:rsidP="00750F52">
                            <w:pPr>
                              <w:jc w:val="center"/>
                              <w:rPr>
                                <w:b/>
                                <w:bCs/>
                                <w:sz w:val="32"/>
                                <w:szCs w:val="32"/>
                                <w:lang w:val="nl-NL"/>
                              </w:rPr>
                            </w:pPr>
                            <w:r>
                              <w:rPr>
                                <w:b/>
                                <w:bCs/>
                                <w:sz w:val="32"/>
                                <w:szCs w:val="32"/>
                                <w:lang w:val="nl-NL"/>
                              </w:rPr>
                              <w:t>Đơn vị khảo sát: Sở Lao Động Thương Binh Xã Hội TP Hồ Chí Minh</w:t>
                            </w:r>
                          </w:p>
                          <w:p w:rsidR="008C23EE" w:rsidRPr="009924D5" w:rsidRDefault="008C23EE"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3E40BC"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8C23EE" w:rsidRPr="00FC63C3" w:rsidRDefault="008C23EE"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8C23EE" w:rsidRPr="00FC63C3" w:rsidRDefault="008C23EE"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Pr="00900C4E">
        <w:rPr>
          <w:szCs w:val="26"/>
        </w:rPr>
        <w:tab/>
      </w:r>
    </w:p>
    <w:p w:rsidR="00DF2F8F" w:rsidRPr="00900C4E" w:rsidRDefault="00DF2F8F" w:rsidP="007524F8">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Số điện thoại: </w:t>
      </w:r>
      <w:r w:rsidRPr="00900C4E">
        <w:rPr>
          <w:szCs w:val="26"/>
        </w:rPr>
        <w:tab/>
      </w:r>
      <w:r w:rsidRPr="00900C4E">
        <w:rPr>
          <w:szCs w:val="26"/>
        </w:rPr>
        <w:tab/>
        <w:t xml:space="preserve">   Fax: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503E3D" w:rsidRPr="00900C4E" w:rsidRDefault="00503E3D" w:rsidP="00A260B8">
      <w:pPr>
        <w:pStyle w:val="Heading3"/>
        <w:keepLines/>
        <w:widowControl w:val="0"/>
        <w:numPr>
          <w:ilvl w:val="0"/>
          <w:numId w:val="12"/>
        </w:numPr>
        <w:spacing w:after="240" w:line="288" w:lineRule="auto"/>
        <w:ind w:left="360"/>
        <w:rPr>
          <w:noProof/>
        </w:rPr>
      </w:pPr>
      <w:r w:rsidRPr="00900C4E">
        <w:rPr>
          <w:noProof/>
        </w:rPr>
        <w:t xml:space="preserve">Khảo sát </w:t>
      </w:r>
      <w:r w:rsidR="00440998" w:rsidRPr="00900C4E">
        <w:rPr>
          <w:noProof/>
        </w:rPr>
        <w:t>hiện trạng sử dụng</w:t>
      </w:r>
      <w:r w:rsidR="00A70CEC" w:rsidRPr="00900C4E">
        <w:rPr>
          <w:noProof/>
        </w:rPr>
        <w:t xml:space="preserve"> các </w:t>
      </w:r>
      <w:r w:rsidR="00440998" w:rsidRPr="00900C4E">
        <w:rPr>
          <w:noProof/>
        </w:rPr>
        <w:t>phần mềm quản lý cấp Sở</w:t>
      </w:r>
    </w:p>
    <w:p w:rsidR="00503E3D" w:rsidRPr="00900C4E" w:rsidRDefault="00503E3D" w:rsidP="007524F8">
      <w:pPr>
        <w:pStyle w:val="Heading3"/>
        <w:keepLines/>
        <w:ind w:left="270" w:hanging="270"/>
        <w:rPr>
          <w:rStyle w:val="FontStyle30"/>
          <w:b w:val="0"/>
          <w:lang w:eastAsia="vi-VN"/>
        </w:rPr>
      </w:pPr>
      <w:r w:rsidRPr="00900C4E">
        <w:rPr>
          <w:rStyle w:val="FontStyle30"/>
          <w:b w:val="0"/>
          <w:lang w:eastAsia="vi-VN"/>
        </w:rPr>
        <w:t>Đơn vị đã</w:t>
      </w:r>
      <w:r w:rsidR="00440998" w:rsidRPr="00900C4E">
        <w:rPr>
          <w:rStyle w:val="FontStyle30"/>
          <w:b w:val="0"/>
          <w:lang w:eastAsia="vi-VN"/>
        </w:rPr>
        <w:t xml:space="preserve"> có</w:t>
      </w:r>
      <w:r w:rsidRPr="00900C4E">
        <w:rPr>
          <w:rStyle w:val="FontStyle30"/>
          <w:b w:val="0"/>
          <w:lang w:eastAsia="vi-VN"/>
        </w:rPr>
        <w:t xml:space="preserve"> sử dụng các phần mềm trong quản lý:</w:t>
      </w:r>
    </w:p>
    <w:p w:rsidR="00E40BDD"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p>
    <w:p w:rsidR="00760A55"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C47790" w:rsidRPr="00900C4E" w:rsidRDefault="00C47790" w:rsidP="007524F8">
      <w:pPr>
        <w:pStyle w:val="Heading3"/>
        <w:keepLines/>
        <w:ind w:left="270" w:hanging="270"/>
        <w:rPr>
          <w:rStyle w:val="FontStyle30"/>
          <w:b w:val="0"/>
          <w:lang w:eastAsia="vi-VN"/>
        </w:rPr>
      </w:pPr>
      <w:r w:rsidRPr="00900C4E">
        <w:rPr>
          <w:rStyle w:val="FontStyle30"/>
          <w:b w:val="0"/>
          <w:lang w:eastAsia="vi-VN"/>
        </w:rPr>
        <w:t xml:space="preserve">Thống kê các phần mềm </w:t>
      </w:r>
      <w:r w:rsidR="00CC0957" w:rsidRPr="00900C4E">
        <w:rPr>
          <w:rStyle w:val="FontStyle30"/>
          <w:b w:val="0"/>
          <w:lang w:eastAsia="vi-VN"/>
        </w:rPr>
        <w:t xml:space="preserve">đơn vị </w:t>
      </w:r>
      <w:r w:rsidRPr="00900C4E">
        <w:rPr>
          <w:rStyle w:val="FontStyle30"/>
          <w:b w:val="0"/>
          <w:lang w:eastAsia="vi-VN"/>
        </w:rPr>
        <w:t>đang sử dụng</w:t>
      </w:r>
      <w:r w:rsidR="00146518" w:rsidRPr="00900C4E">
        <w:rPr>
          <w:rStyle w:val="FontStyle30"/>
          <w:b w:val="0"/>
          <w:lang w:eastAsia="vi-VN"/>
        </w:rPr>
        <w:t>:</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74"/>
        <w:gridCol w:w="1651"/>
        <w:gridCol w:w="1672"/>
        <w:gridCol w:w="1864"/>
        <w:gridCol w:w="1687"/>
        <w:gridCol w:w="1531"/>
      </w:tblGrid>
      <w:tr w:rsidR="00AF3B00" w:rsidRPr="00900C4E" w:rsidTr="00D91A1B">
        <w:tc>
          <w:tcPr>
            <w:tcW w:w="87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STT</w:t>
            </w:r>
          </w:p>
        </w:tc>
        <w:tc>
          <w:tcPr>
            <w:tcW w:w="1653"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674"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86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689"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532" w:type="dxa"/>
            <w:tcBorders>
              <w:top w:val="single" w:sz="8" w:space="0" w:color="9BBB59"/>
              <w:left w:val="single" w:sz="8" w:space="0" w:color="9BBB59"/>
              <w:bottom w:val="single" w:sz="18" w:space="0" w:color="9BBB59"/>
              <w:right w:val="single" w:sz="8" w:space="0" w:color="9BBB59"/>
            </w:tcBorders>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r>
      <w:tr w:rsidR="00AF3B00" w:rsidRPr="00900C4E" w:rsidTr="00D91A1B">
        <w:trPr>
          <w:trHeight w:val="504"/>
        </w:trPr>
        <w:tc>
          <w:tcPr>
            <w:tcW w:w="875" w:type="dxa"/>
            <w:tcBorders>
              <w:top w:val="single" w:sz="18" w:space="0" w:color="9BBB59"/>
              <w:left w:val="single" w:sz="8" w:space="0" w:color="9BBB59"/>
              <w:bottom w:val="dotted" w:sz="4" w:space="0" w:color="auto"/>
              <w:right w:val="dotted" w:sz="4" w:space="0" w:color="auto"/>
            </w:tcBorders>
          </w:tcPr>
          <w:p w:rsidR="00AF3B00" w:rsidRPr="00900C4E" w:rsidRDefault="00AF3B00" w:rsidP="007524F8">
            <w:pPr>
              <w:keepNext/>
              <w:keepLines/>
              <w:spacing w:line="312" w:lineRule="auto"/>
              <w:rPr>
                <w:rStyle w:val="FontStyle30"/>
                <w:b/>
                <w:bCs/>
                <w:lang w:eastAsia="vi-VN"/>
              </w:rPr>
            </w:pPr>
          </w:p>
        </w:tc>
        <w:tc>
          <w:tcPr>
            <w:tcW w:w="1653"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74"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865"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89"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532" w:type="dxa"/>
            <w:tcBorders>
              <w:top w:val="single" w:sz="18" w:space="0" w:color="9BBB59"/>
              <w:left w:val="dotted" w:sz="4" w:space="0" w:color="auto"/>
              <w:bottom w:val="dotted" w:sz="4" w:space="0" w:color="auto"/>
              <w:right w:val="single" w:sz="8" w:space="0" w:color="9BBB59"/>
            </w:tcBorders>
          </w:tcPr>
          <w:p w:rsidR="00AF3B00" w:rsidRPr="00900C4E" w:rsidRDefault="00AF3B00"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dotted" w:sz="4" w:space="0" w:color="auto"/>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dotted" w:sz="4" w:space="0" w:color="auto"/>
              <w:right w:val="single" w:sz="8" w:space="0" w:color="9BBB59"/>
            </w:tcBorders>
          </w:tcPr>
          <w:p w:rsidR="00AB021C" w:rsidRPr="00900C4E" w:rsidRDefault="00AB021C"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single" w:sz="8" w:space="0" w:color="9BBB59"/>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single" w:sz="8" w:space="0" w:color="9BBB59"/>
              <w:right w:val="single" w:sz="8" w:space="0" w:color="9BBB59"/>
            </w:tcBorders>
          </w:tcPr>
          <w:p w:rsidR="00AB021C" w:rsidRPr="00900C4E" w:rsidRDefault="00AB021C" w:rsidP="007524F8">
            <w:pPr>
              <w:keepNext/>
              <w:keepLines/>
              <w:spacing w:line="312" w:lineRule="auto"/>
              <w:rPr>
                <w:rStyle w:val="FontStyle30"/>
                <w:lang w:eastAsia="vi-VN"/>
              </w:rPr>
            </w:pPr>
          </w:p>
        </w:tc>
      </w:tr>
    </w:tbl>
    <w:p w:rsidR="003C7380" w:rsidRPr="00900C4E" w:rsidRDefault="003C7380" w:rsidP="007524F8">
      <w:pPr>
        <w:pStyle w:val="Heading3"/>
        <w:keepLines/>
        <w:ind w:left="270" w:hanging="270"/>
        <w:rPr>
          <w:rStyle w:val="FontStyle30"/>
          <w:b w:val="0"/>
          <w:lang w:eastAsia="vi-VN"/>
        </w:rPr>
      </w:pPr>
      <w:r w:rsidRPr="00900C4E">
        <w:rPr>
          <w:rStyle w:val="FontStyle30"/>
          <w:b w:val="0"/>
          <w:lang w:eastAsia="vi-VN"/>
        </w:rPr>
        <w:t>Các phần mề</w:t>
      </w:r>
      <w:r w:rsidR="00440998" w:rsidRPr="00900C4E">
        <w:rPr>
          <w:rStyle w:val="FontStyle30"/>
          <w:b w:val="0"/>
          <w:lang w:eastAsia="vi-VN"/>
        </w:rPr>
        <w:t>m đã có</w:t>
      </w:r>
      <w:r w:rsidRPr="00900C4E">
        <w:rPr>
          <w:rStyle w:val="FontStyle30"/>
          <w:b w:val="0"/>
          <w:lang w:eastAsia="vi-VN"/>
        </w:rPr>
        <w:t xml:space="preserve"> đáp ứng được nhu cầu quản lý của đơn vị:</w:t>
      </w:r>
    </w:p>
    <w:p w:rsidR="00E40BDD" w:rsidRPr="00900C4E" w:rsidRDefault="003C7380" w:rsidP="007524F8">
      <w:pPr>
        <w:keepNext/>
        <w:keepLines/>
        <w:widowControl w:val="0"/>
        <w:spacing w:before="120" w:after="120" w:line="288" w:lineRule="auto"/>
        <w:ind w:left="270"/>
        <w:rPr>
          <w:snapToGrid w:val="0"/>
          <w:szCs w:val="26"/>
        </w:rPr>
      </w:pPr>
      <w:r w:rsidRPr="00900C4E">
        <w:rPr>
          <w:snapToGrid w:val="0"/>
          <w:szCs w:val="26"/>
        </w:rPr>
        <w:tab/>
      </w:r>
      <w:r w:rsidR="00E40BDD" w:rsidRPr="00900C4E">
        <w:rPr>
          <w:snapToGrid w:val="0"/>
          <w:szCs w:val="26"/>
        </w:rPr>
        <w:fldChar w:fldCharType="begin">
          <w:ffData>
            <w:name w:val=""/>
            <w:enabled/>
            <w:calcOnExit w:val="0"/>
            <w:checkBox>
              <w:sizeAuto/>
              <w:default w:val="0"/>
            </w:checkBox>
          </w:ffData>
        </w:fldChar>
      </w:r>
      <w:r w:rsidR="00E40BDD" w:rsidRPr="00900C4E">
        <w:rPr>
          <w:snapToGrid w:val="0"/>
          <w:szCs w:val="26"/>
        </w:rPr>
        <w:instrText xml:space="preserve"> FORMCHECKBOX </w:instrText>
      </w:r>
      <w:r w:rsidR="00E40BDD" w:rsidRPr="00900C4E">
        <w:rPr>
          <w:snapToGrid w:val="0"/>
          <w:szCs w:val="26"/>
        </w:rPr>
      </w:r>
      <w:r w:rsidR="00E40BDD" w:rsidRPr="00900C4E">
        <w:rPr>
          <w:snapToGrid w:val="0"/>
          <w:szCs w:val="26"/>
        </w:rPr>
        <w:fldChar w:fldCharType="end"/>
      </w:r>
      <w:r w:rsidR="00E40BDD" w:rsidRPr="00900C4E">
        <w:rPr>
          <w:snapToGrid w:val="0"/>
          <w:szCs w:val="26"/>
        </w:rPr>
        <w:t xml:space="preserve"> Có</w:t>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p>
    <w:p w:rsidR="00E40BDD" w:rsidRPr="00900C4E" w:rsidRDefault="00E40BDD"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E678D"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EE678D" w:rsidRPr="00900C4E">
        <w:rPr>
          <w:snapToGrid w:val="0"/>
          <w:szCs w:val="26"/>
        </w:rPr>
        <w:t xml:space="preserve"> lý do trong trường hợp không đáp ứng:</w:t>
      </w:r>
    </w:p>
    <w:p w:rsidR="00EE678D" w:rsidRPr="00900C4E" w:rsidRDefault="00EE678D" w:rsidP="007524F8">
      <w:pPr>
        <w:pStyle w:val="BodyText"/>
        <w:keepNext/>
        <w:keepLines/>
        <w:ind w:firstLine="0"/>
        <w:rPr>
          <w:szCs w:val="26"/>
          <w:lang w:eastAsia="vi-VN"/>
        </w:rPr>
      </w:pPr>
      <w:r w:rsidRPr="00900C4E">
        <w:rPr>
          <w:szCs w:val="26"/>
          <w:lang w:eastAsia="vi-VN"/>
        </w:rPr>
        <w:t>……………………………………………………………………………………………………………………………………………………………………………………………………………………………………………………………………………………………………………………………………………………………………………………………………………………………………………………………………</w:t>
      </w:r>
    </w:p>
    <w:p w:rsidR="00917533" w:rsidRPr="00900C4E" w:rsidRDefault="00917533" w:rsidP="007524F8">
      <w:pPr>
        <w:pStyle w:val="Heading3"/>
        <w:keepLines/>
        <w:ind w:left="270" w:hanging="270"/>
        <w:rPr>
          <w:rStyle w:val="FontStyle30"/>
          <w:b w:val="0"/>
          <w:lang w:eastAsia="vi-VN"/>
        </w:rPr>
      </w:pPr>
      <w:r w:rsidRPr="00900C4E">
        <w:rPr>
          <w:rStyle w:val="FontStyle30"/>
          <w:b w:val="0"/>
          <w:lang w:eastAsia="vi-VN"/>
        </w:rPr>
        <w:t>Ý kiến đề xuất của đơn vị</w:t>
      </w:r>
      <w:r w:rsidR="00E73F4E" w:rsidRPr="00900C4E">
        <w:rPr>
          <w:rStyle w:val="FontStyle30"/>
          <w:b w:val="0"/>
          <w:lang w:eastAsia="vi-VN"/>
        </w:rPr>
        <w:t>:</w:t>
      </w:r>
    </w:p>
    <w:p w:rsidR="00917533" w:rsidRPr="00900C4E" w:rsidRDefault="00917533" w:rsidP="007524F8">
      <w:pPr>
        <w:pStyle w:val="BodyText"/>
        <w:keepNext/>
        <w:keepLines/>
        <w:ind w:firstLine="0"/>
        <w:rPr>
          <w:szCs w:val="26"/>
          <w:lang w:eastAsia="vi-VN"/>
        </w:rPr>
      </w:pPr>
      <w:r w:rsidRPr="00900C4E">
        <w:rPr>
          <w:szCs w:val="26"/>
          <w:lang w:eastAsia="vi-VN"/>
        </w:rPr>
        <w:lastRenderedPageBreak/>
        <w:t>……………………………………………………………………………………………………………………………………………………………………………………………………………………………………………………………………………………………………………………………………………………………………………………………………………………………………………………………………</w:t>
      </w:r>
    </w:p>
    <w:p w:rsidR="004E6CE1" w:rsidRPr="00900C4E" w:rsidRDefault="004E6CE1" w:rsidP="00A260B8">
      <w:pPr>
        <w:pStyle w:val="Heading3"/>
        <w:keepLines/>
        <w:widowControl w:val="0"/>
        <w:numPr>
          <w:ilvl w:val="0"/>
          <w:numId w:val="12"/>
        </w:numPr>
        <w:spacing w:after="240" w:line="288" w:lineRule="auto"/>
        <w:ind w:left="360"/>
        <w:rPr>
          <w:noProof/>
        </w:rPr>
      </w:pPr>
      <w:r w:rsidRPr="00900C4E">
        <w:rPr>
          <w:noProof/>
        </w:rPr>
        <w:t xml:space="preserve">Khảo sát hiện trạng sử dụng </w:t>
      </w:r>
      <w:r w:rsidR="00A70CEC" w:rsidRPr="00900C4E">
        <w:rPr>
          <w:noProof/>
        </w:rPr>
        <w:t xml:space="preserve">các </w:t>
      </w:r>
      <w:r w:rsidRPr="00900C4E">
        <w:rPr>
          <w:noProof/>
        </w:rPr>
        <w:t>phần mềm quản lý cấ</w:t>
      </w:r>
      <w:r w:rsidR="00304E03" w:rsidRPr="00900C4E">
        <w:rPr>
          <w:noProof/>
        </w:rPr>
        <w:t>p Phòng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Đơn vị đã có sử dụng các phần mềm trong quản lý:</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AB4EB3" w:rsidRPr="00900C4E" w:rsidTr="00AB4EB3">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AB4EB3" w:rsidRPr="00900C4E" w:rsidTr="00AB4EB3">
        <w:trPr>
          <w:trHeight w:val="504"/>
        </w:trPr>
        <w:tc>
          <w:tcPr>
            <w:tcW w:w="826" w:type="dxa"/>
            <w:tcBorders>
              <w:top w:val="single" w:sz="18" w:space="0" w:color="9BBB59"/>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single" w:sz="8" w:space="0" w:color="9BBB59"/>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r>
    </w:tbl>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Các phần mềm đã có đáp ứng được nhu cầu quản lý của đơn vị:</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4E6CE1" w:rsidRPr="00900C4E">
        <w:rPr>
          <w:snapToGrid w:val="0"/>
          <w:szCs w:val="26"/>
        </w:rPr>
        <w:t xml:space="preserve"> lý do trong trường hợp không đáp ứng:</w:t>
      </w:r>
    </w:p>
    <w:p w:rsidR="004E6CE1" w:rsidRPr="00900C4E" w:rsidRDefault="004E6CE1"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Ý kiến đề xuất của đơn vị:</w:t>
      </w:r>
    </w:p>
    <w:p w:rsidR="004E6CE1" w:rsidRPr="00900C4E" w:rsidRDefault="004E6CE1" w:rsidP="007524F8">
      <w:pPr>
        <w:pStyle w:val="BodyText"/>
        <w:keepNext/>
        <w:keepLines/>
        <w:ind w:firstLine="0"/>
        <w:rPr>
          <w:szCs w:val="26"/>
          <w:lang w:eastAsia="vi-VN"/>
        </w:rPr>
      </w:pPr>
      <w:r w:rsidRPr="00900C4E">
        <w:rPr>
          <w:szCs w:val="26"/>
          <w:lang w:eastAsia="vi-VN"/>
        </w:rPr>
        <w:lastRenderedPageBreak/>
        <w:t>……………………………………………………………………………………………………………………………………………………………………………………………………………………………………………………………………………………………………………………………………………………………………………………………………………………………………………………………………</w:t>
      </w:r>
    </w:p>
    <w:p w:rsidR="00DB47F5" w:rsidRPr="007D7B52" w:rsidRDefault="00DB47F5" w:rsidP="00A260B8">
      <w:pPr>
        <w:pStyle w:val="Heading3"/>
        <w:keepLines/>
        <w:widowControl w:val="0"/>
        <w:numPr>
          <w:ilvl w:val="0"/>
          <w:numId w:val="12"/>
        </w:numPr>
        <w:spacing w:after="240" w:line="288" w:lineRule="auto"/>
        <w:ind w:left="360"/>
        <w:rPr>
          <w:noProof/>
          <w:color w:val="FF0000"/>
          <w:highlight w:val="yellow"/>
        </w:rPr>
      </w:pPr>
      <w:r w:rsidRPr="007D7B52">
        <w:rPr>
          <w:noProof/>
          <w:highlight w:val="yellow"/>
        </w:rPr>
        <w:t xml:space="preserve">Khảo sát hiện trạng sử dụng </w:t>
      </w:r>
      <w:r w:rsidR="00C43253" w:rsidRPr="007D7B52">
        <w:rPr>
          <w:noProof/>
          <w:highlight w:val="yellow"/>
        </w:rPr>
        <w:t xml:space="preserve">các </w:t>
      </w:r>
      <w:r w:rsidRPr="007D7B52">
        <w:rPr>
          <w:noProof/>
          <w:highlight w:val="yellow"/>
        </w:rPr>
        <w:t>phần mềm quản lý cấp Trường học</w:t>
      </w:r>
      <w:r w:rsidR="007D7B52">
        <w:rPr>
          <w:noProof/>
          <w:highlight w:val="yellow"/>
        </w:rPr>
        <w:t xml:space="preserve">        </w:t>
      </w:r>
      <w:r w:rsidR="007D7B52" w:rsidRPr="007D7B52">
        <w:rPr>
          <w:noProof/>
          <w:color w:val="FF0000"/>
          <w:highlight w:val="yellow"/>
        </w:rPr>
        <w:t>(CÁC ĐƠN VỊ: P.TS-ĐT, P. TC-HC-TH, P. KHTC, P.KT&amp;ĐBCL, TT TRUYỀN THÔNG THƯ VIỆN</w:t>
      </w:r>
      <w:r w:rsidR="00B26938">
        <w:rPr>
          <w:noProof/>
          <w:color w:val="FF0000"/>
          <w:highlight w:val="yellow"/>
        </w:rPr>
        <w:t>, ….</w:t>
      </w:r>
      <w:r w:rsidR="007D7B52" w:rsidRPr="007D7B52">
        <w:rPr>
          <w:noProof/>
          <w:color w:val="FF0000"/>
          <w:highlight w:val="yellow"/>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DB47F5" w:rsidRPr="00900C4E" w:rsidTr="0086757A">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DB47F5" w:rsidRPr="00900C4E" w:rsidTr="0086757A">
        <w:trPr>
          <w:trHeight w:val="504"/>
        </w:trPr>
        <w:tc>
          <w:tcPr>
            <w:tcW w:w="826" w:type="dxa"/>
            <w:tcBorders>
              <w:top w:val="single" w:sz="18" w:space="0" w:color="9BBB59"/>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single" w:sz="8" w:space="0" w:color="9BBB59"/>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Nêu lý do trong trường hợp không đáp ứng:</w:t>
      </w:r>
    </w:p>
    <w:p w:rsidR="00DB47F5" w:rsidRPr="00900C4E" w:rsidRDefault="00DB47F5" w:rsidP="007524F8">
      <w:pPr>
        <w:pStyle w:val="BodyText"/>
        <w:keepNext/>
        <w:keepLines/>
        <w:ind w:firstLine="0"/>
        <w:rPr>
          <w:szCs w:val="26"/>
          <w:lang w:eastAsia="vi-VN"/>
        </w:rPr>
      </w:pPr>
      <w:r w:rsidRPr="00900C4E">
        <w:rPr>
          <w:szCs w:val="26"/>
          <w:lang w:eastAsia="vi-VN"/>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lastRenderedPageBreak/>
        <w:t>Ý kiến đề xuất của đơn vị:</w:t>
      </w:r>
    </w:p>
    <w:p w:rsidR="00DB47F5" w:rsidRPr="00900C4E" w:rsidRDefault="00DB47F5" w:rsidP="007524F8">
      <w:pPr>
        <w:pStyle w:val="BodyText"/>
        <w:keepNext/>
        <w:keepLines/>
        <w:ind w:firstLine="0"/>
        <w:rPr>
          <w:szCs w:val="26"/>
          <w:lang w:eastAsia="vi-VN"/>
        </w:rPr>
      </w:pPr>
      <w:r w:rsidRPr="00900C4E">
        <w:rPr>
          <w:szCs w:val="26"/>
          <w:lang w:eastAsia="vi-VN"/>
        </w:rPr>
        <w:t>……………………………………………………………………………………………………………………………………………………………………………………………………………………………………………………………………………………………………………………………………………………………………………………………………………………………………………………………………</w:t>
      </w:r>
    </w:p>
    <w:p w:rsidR="0021122C" w:rsidRPr="00900C4E" w:rsidRDefault="0021122C" w:rsidP="007524F8">
      <w:pPr>
        <w:pStyle w:val="Heading1"/>
        <w:keepLines/>
        <w:widowControl w:val="0"/>
        <w:ind w:left="0" w:firstLine="0"/>
        <w:jc w:val="both"/>
        <w:rPr>
          <w:sz w:val="26"/>
          <w:szCs w:val="26"/>
        </w:rPr>
      </w:pPr>
      <w:r w:rsidRPr="00900C4E">
        <w:rPr>
          <w:sz w:val="26"/>
          <w:szCs w:val="26"/>
        </w:rPr>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EC6BF6" w:rsidRPr="00900C4E" w:rsidRDefault="00EC6BF6" w:rsidP="00A260B8">
      <w:pPr>
        <w:pStyle w:val="Heading3"/>
        <w:keepLines/>
        <w:widowControl w:val="0"/>
        <w:numPr>
          <w:ilvl w:val="0"/>
          <w:numId w:val="15"/>
        </w:numPr>
        <w:spacing w:after="240" w:line="288" w:lineRule="auto"/>
        <w:ind w:left="360"/>
        <w:rPr>
          <w:noProof/>
        </w:rPr>
      </w:pPr>
      <w:r w:rsidRPr="00900C4E">
        <w:rPr>
          <w:noProof/>
        </w:rPr>
        <w:t xml:space="preserve">Khảo sát </w:t>
      </w:r>
      <w:r w:rsidR="0059321F" w:rsidRPr="00900C4E">
        <w:rPr>
          <w:noProof/>
        </w:rPr>
        <w:t xml:space="preserve">nhu cầu quản lý, tổng hợp báo cáo, thống kê </w:t>
      </w:r>
      <w:r w:rsidR="00B46C13" w:rsidRPr="00900C4E">
        <w:rPr>
          <w:noProof/>
        </w:rPr>
        <w:t xml:space="preserve">tại Sở </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Đơn vị đã có sử dụng </w:t>
      </w:r>
      <w:r w:rsidR="00986356" w:rsidRPr="00900C4E">
        <w:rPr>
          <w:rStyle w:val="FontStyle30"/>
          <w:b w:val="0"/>
          <w:lang w:eastAsia="vi-VN"/>
        </w:rPr>
        <w:t>công cụ phần mềm trong quản lý, báo cáo, thống kê:</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Thống kê các </w:t>
      </w:r>
      <w:r w:rsidR="00A4443B" w:rsidRPr="00900C4E">
        <w:rPr>
          <w:rStyle w:val="FontStyle30"/>
          <w:b w:val="0"/>
          <w:lang w:eastAsia="vi-VN"/>
        </w:rPr>
        <w:t>báo cáo</w:t>
      </w:r>
      <w:r w:rsidR="00986356" w:rsidRPr="00900C4E">
        <w:rPr>
          <w:rStyle w:val="FontStyle30"/>
          <w:b w:val="0"/>
          <w:lang w:eastAsia="vi-VN"/>
        </w:rPr>
        <w:t>, thống kê</w:t>
      </w:r>
      <w:r w:rsidR="00A4443B" w:rsidRPr="00900C4E">
        <w:rPr>
          <w:rStyle w:val="FontStyle30"/>
          <w:b w:val="0"/>
          <w:lang w:eastAsia="vi-VN"/>
        </w:rPr>
        <w:t xml:space="preserve">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909"/>
        <w:gridCol w:w="3264"/>
        <w:gridCol w:w="2398"/>
      </w:tblGrid>
      <w:tr w:rsidR="00EA7427" w:rsidRPr="00900C4E" w:rsidTr="00EA7427">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EA7427" w:rsidRPr="00900C4E" w:rsidRDefault="00C81322" w:rsidP="007524F8">
            <w:pPr>
              <w:keepNext/>
              <w:keepLines/>
              <w:spacing w:line="312" w:lineRule="auto"/>
              <w:jc w:val="center"/>
              <w:rPr>
                <w:rStyle w:val="FontStyle30"/>
                <w:b/>
                <w:bCs/>
                <w:lang w:eastAsia="vi-VN"/>
              </w:rPr>
            </w:pPr>
            <w:r w:rsidRPr="00900C4E">
              <w:rPr>
                <w:rStyle w:val="FontStyle30"/>
                <w:bCs/>
                <w:lang w:eastAsia="vi-VN"/>
              </w:rPr>
              <w:t>(Có/K</w:t>
            </w:r>
            <w:r w:rsidR="00EA7427" w:rsidRPr="00900C4E">
              <w:rPr>
                <w:rStyle w:val="FontStyle30"/>
                <w:bCs/>
                <w:lang w:eastAsia="vi-VN"/>
              </w:rPr>
              <w:t>hông)</w:t>
            </w:r>
          </w:p>
        </w:tc>
      </w:tr>
      <w:tr w:rsidR="00EA7427" w:rsidRPr="00900C4E" w:rsidTr="00EA7427">
        <w:trPr>
          <w:trHeight w:val="504"/>
        </w:trPr>
        <w:tc>
          <w:tcPr>
            <w:tcW w:w="0" w:type="auto"/>
            <w:tcBorders>
              <w:top w:val="single" w:sz="18" w:space="0" w:color="9BBB59"/>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single" w:sz="8" w:space="0" w:color="9BBB59"/>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r>
    </w:tbl>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Các </w:t>
      </w:r>
      <w:r w:rsidR="00D51400" w:rsidRPr="00900C4E">
        <w:rPr>
          <w:rStyle w:val="FontStyle30"/>
          <w:b w:val="0"/>
          <w:lang w:eastAsia="vi-VN"/>
        </w:rPr>
        <w:t xml:space="preserve">báo cáo trích xuất từ các phần mềm đang sử dụng đã có đáp ứng được yêu cầu </w:t>
      </w:r>
      <w:r w:rsidR="00001272" w:rsidRPr="00900C4E">
        <w:rPr>
          <w:rStyle w:val="FontStyle30"/>
          <w:b w:val="0"/>
          <w:lang w:eastAsia="vi-VN"/>
        </w:rPr>
        <w:t xml:space="preserve">quản lý </w:t>
      </w:r>
      <w:r w:rsidR="00D51400" w:rsidRPr="00900C4E">
        <w:rPr>
          <w:rStyle w:val="FontStyle30"/>
          <w:b w:val="0"/>
          <w:lang w:eastAsia="vi-VN"/>
        </w:rPr>
        <w:t>của đơn vị:</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EC6BF6" w:rsidRPr="00900C4E" w:rsidRDefault="00EC6BF6" w:rsidP="007524F8">
      <w:pPr>
        <w:pStyle w:val="BodyText"/>
        <w:keepNext/>
        <w:keepLines/>
        <w:ind w:firstLine="0"/>
        <w:rPr>
          <w:szCs w:val="26"/>
          <w:lang w:eastAsia="vi-VN"/>
        </w:rPr>
      </w:pPr>
      <w:r w:rsidRPr="00900C4E">
        <w:rPr>
          <w:szCs w:val="26"/>
          <w:lang w:eastAsia="vi-VN"/>
        </w:rPr>
        <w:t>……………………………………………………………………………………………………………………………………………………………………………………………………………………………………………………………………………………………………………………………………………………………………………………………………………………………………………………………………</w:t>
      </w:r>
    </w:p>
    <w:p w:rsidR="00EC6BF6" w:rsidRPr="00900C4E" w:rsidRDefault="0086757A" w:rsidP="007524F8">
      <w:pPr>
        <w:pStyle w:val="Heading3"/>
        <w:keepLines/>
        <w:ind w:left="270" w:hanging="270"/>
        <w:rPr>
          <w:rStyle w:val="FontStyle30"/>
          <w:b w:val="0"/>
          <w:lang w:eastAsia="vi-VN"/>
        </w:rPr>
      </w:pPr>
      <w:r w:rsidRPr="00900C4E">
        <w:rPr>
          <w:rStyle w:val="FontStyle30"/>
          <w:b w:val="0"/>
          <w:lang w:eastAsia="vi-VN"/>
        </w:rPr>
        <w:lastRenderedPageBreak/>
        <w:t>Các dữ liệu cần hiển thị báo cáo real time</w:t>
      </w:r>
      <w:r w:rsidR="00027B33" w:rsidRPr="00900C4E">
        <w:rPr>
          <w:rStyle w:val="FontStyle30"/>
          <w:b w:val="0"/>
          <w:lang w:eastAsia="vi-VN"/>
        </w:rPr>
        <w:t xml:space="preserve"> (hiển thị </w:t>
      </w:r>
      <w:proofErr w:type="gramStart"/>
      <w:r w:rsidR="00027B33" w:rsidRPr="00900C4E">
        <w:rPr>
          <w:rStyle w:val="FontStyle30"/>
          <w:b w:val="0"/>
          <w:lang w:eastAsia="vi-VN"/>
        </w:rPr>
        <w:t>theo</w:t>
      </w:r>
      <w:proofErr w:type="gramEnd"/>
      <w:r w:rsidR="00027B33" w:rsidRPr="00900C4E">
        <w:rPr>
          <w:rStyle w:val="FontStyle30"/>
          <w:b w:val="0"/>
          <w:lang w:eastAsia="vi-VN"/>
        </w:rPr>
        <w:t xml:space="preserve"> thời gian thực)</w:t>
      </w:r>
    </w:p>
    <w:p w:rsidR="00EC6BF6" w:rsidRPr="00900C4E" w:rsidRDefault="00EC6BF6" w:rsidP="007524F8">
      <w:pPr>
        <w:pStyle w:val="BodyText"/>
        <w:keepNext/>
        <w:keepLines/>
        <w:ind w:firstLine="0"/>
        <w:rPr>
          <w:szCs w:val="26"/>
          <w:lang w:eastAsia="vi-VN"/>
        </w:rPr>
      </w:pPr>
      <w:r w:rsidRPr="00900C4E">
        <w:rPr>
          <w:szCs w:val="26"/>
          <w:lang w:eastAsia="vi-VN"/>
        </w:rPr>
        <w:t>……………………………………………………………………………………………………………………………………………………………………………………………………………………………………………………………………………………………………………………………………………………………………………………………………………………………………………………………………</w:t>
      </w:r>
    </w:p>
    <w:p w:rsidR="00027B33" w:rsidRPr="00900C4E" w:rsidRDefault="00027B33" w:rsidP="007524F8">
      <w:pPr>
        <w:pStyle w:val="Heading3"/>
        <w:keepLines/>
        <w:ind w:left="270" w:hanging="270"/>
        <w:rPr>
          <w:rStyle w:val="FontStyle30"/>
          <w:b w:val="0"/>
          <w:lang w:eastAsia="vi-VN"/>
        </w:rPr>
      </w:pPr>
      <w:r w:rsidRPr="00900C4E">
        <w:rPr>
          <w:rStyle w:val="FontStyle30"/>
          <w:b w:val="0"/>
          <w:lang w:eastAsia="vi-VN"/>
        </w:rPr>
        <w:t xml:space="preserve">Các dữ liệu cần hiển thị báo cáo </w:t>
      </w:r>
      <w:proofErr w:type="gramStart"/>
      <w:r w:rsidRPr="00900C4E">
        <w:rPr>
          <w:rStyle w:val="FontStyle30"/>
          <w:b w:val="0"/>
          <w:lang w:eastAsia="vi-VN"/>
        </w:rPr>
        <w:t>theo</w:t>
      </w:r>
      <w:proofErr w:type="gramEnd"/>
      <w:r w:rsidRPr="00900C4E">
        <w:rPr>
          <w:rStyle w:val="FontStyle30"/>
          <w:b w:val="0"/>
          <w:lang w:eastAsia="vi-VN"/>
        </w:rPr>
        <w:t xml:space="preserve"> yêu cầu</w:t>
      </w:r>
    </w:p>
    <w:p w:rsidR="00027B33" w:rsidRPr="00900C4E" w:rsidRDefault="00027B33"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widowControl w:val="0"/>
        <w:numPr>
          <w:ilvl w:val="0"/>
          <w:numId w:val="15"/>
        </w:numPr>
        <w:spacing w:after="240" w:line="288" w:lineRule="auto"/>
        <w:ind w:left="360"/>
        <w:rPr>
          <w:noProof/>
        </w:rPr>
      </w:pPr>
      <w:r w:rsidRPr="00900C4E">
        <w:rPr>
          <w:noProof/>
        </w:rPr>
        <w:t>Khảo sát nhu cầu quản lý, tổng hợp báo cáo, thống kê tại cấp Phòng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B35C0B">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B35C0B">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lastRenderedPageBreak/>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dữ liệu cần hiển thị báo cáo real time (hiển thị </w:t>
      </w:r>
      <w:proofErr w:type="gramStart"/>
      <w:r w:rsidRPr="00900C4E">
        <w:rPr>
          <w:rStyle w:val="FontStyle30"/>
          <w:b w:val="0"/>
          <w:lang w:eastAsia="vi-VN"/>
        </w:rPr>
        <w:t>theo</w:t>
      </w:r>
      <w:proofErr w:type="gramEnd"/>
      <w:r w:rsidRPr="00900C4E">
        <w:rPr>
          <w:rStyle w:val="FontStyle30"/>
          <w:b w:val="0"/>
          <w:lang w:eastAsia="vi-VN"/>
        </w:rPr>
        <w:t xml:space="preserve">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dữ liệu cần hiển thị báo cáo </w:t>
      </w:r>
      <w:proofErr w:type="gramStart"/>
      <w:r w:rsidRPr="00900C4E">
        <w:rPr>
          <w:rStyle w:val="FontStyle30"/>
          <w:b w:val="0"/>
          <w:lang w:eastAsia="vi-VN"/>
        </w:rPr>
        <w:t>theo</w:t>
      </w:r>
      <w:proofErr w:type="gramEnd"/>
      <w:r w:rsidRPr="00900C4E">
        <w:rPr>
          <w:rStyle w:val="FontStyle30"/>
          <w:b w:val="0"/>
          <w:lang w:eastAsia="vi-VN"/>
        </w:rPr>
        <w:t xml:space="preserve">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7D7B52" w:rsidRDefault="00B35C0B" w:rsidP="00A260B8">
      <w:pPr>
        <w:pStyle w:val="Heading3"/>
        <w:keepLines/>
        <w:widowControl w:val="0"/>
        <w:numPr>
          <w:ilvl w:val="0"/>
          <w:numId w:val="15"/>
        </w:numPr>
        <w:spacing w:after="240" w:line="288" w:lineRule="auto"/>
        <w:ind w:left="360"/>
        <w:rPr>
          <w:noProof/>
          <w:highlight w:val="yellow"/>
        </w:rPr>
      </w:pPr>
      <w:r w:rsidRPr="007D7B52">
        <w:rPr>
          <w:noProof/>
          <w:highlight w:val="yellow"/>
        </w:rPr>
        <w:t xml:space="preserve">Khảo sát nhu cầu quản lý, tổng hợp báo cáo, thống kê tại cấp Trường </w:t>
      </w:r>
      <w:r w:rsidR="009064F0" w:rsidRPr="007D7B52">
        <w:rPr>
          <w:noProof/>
          <w:highlight w:val="yellow"/>
        </w:rPr>
        <w:t>Nghề</w:t>
      </w:r>
      <w:r w:rsidR="007D7B52" w:rsidRPr="007D7B52">
        <w:rPr>
          <w:noProof/>
          <w:highlight w:val="yellow"/>
        </w:rPr>
        <w:t xml:space="preserve">  </w:t>
      </w:r>
      <w:r w:rsidR="007D7B52" w:rsidRPr="007D7B52">
        <w:rPr>
          <w:noProof/>
          <w:color w:val="FF0000"/>
          <w:highlight w:val="yellow"/>
        </w:rPr>
        <w:t>(CÁC ĐƠN VỊ)</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8C23EE" w:rsidP="007524F8">
      <w:pPr>
        <w:keepNext/>
        <w:keepLines/>
        <w:widowControl w:val="0"/>
        <w:spacing w:before="120" w:after="120" w:line="288" w:lineRule="auto"/>
        <w:ind w:left="270"/>
        <w:rPr>
          <w:snapToGrid w:val="0"/>
          <w:szCs w:val="26"/>
        </w:rPr>
      </w:pPr>
      <w:r>
        <w:rPr>
          <w:snapToGrid w:val="0"/>
          <w:szCs w:val="26"/>
        </w:rPr>
        <w:fldChar w:fldCharType="begin">
          <w:ffData>
            <w:name w:val=""/>
            <w:enabled/>
            <w:calcOnExit w:val="0"/>
            <w:checkBox>
              <w:sizeAuto/>
              <w:default w:val="1"/>
            </w:checkBox>
          </w:ffData>
        </w:fldChar>
      </w:r>
      <w:r>
        <w:rPr>
          <w:snapToGrid w:val="0"/>
          <w:szCs w:val="26"/>
        </w:rPr>
        <w:instrText xml:space="preserve"> FORMCHECKBOX </w:instrText>
      </w:r>
      <w:r>
        <w:rPr>
          <w:snapToGrid w:val="0"/>
          <w:szCs w:val="26"/>
        </w:rPr>
      </w:r>
      <w:r>
        <w:rPr>
          <w:snapToGrid w:val="0"/>
          <w:szCs w:val="26"/>
        </w:rPr>
        <w:fldChar w:fldCharType="end"/>
      </w:r>
      <w:r w:rsidR="00B35C0B" w:rsidRPr="00900C4E">
        <w:rPr>
          <w:snapToGrid w:val="0"/>
          <w:szCs w:val="26"/>
        </w:rPr>
        <w:t xml:space="preserve"> Có</w:t>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923275">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923275">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866FE8" w:rsidRDefault="008C23EE" w:rsidP="007524F8">
            <w:pPr>
              <w:keepNext/>
              <w:keepLines/>
              <w:spacing w:line="312" w:lineRule="auto"/>
              <w:rPr>
                <w:rStyle w:val="FontStyle30"/>
                <w:b/>
                <w:bCs/>
                <w:highlight w:val="yellow"/>
                <w:lang w:eastAsia="vi-VN"/>
              </w:rPr>
            </w:pPr>
            <w:r w:rsidRPr="00866FE8">
              <w:rPr>
                <w:rStyle w:val="FontStyle30"/>
                <w:b/>
                <w:bCs/>
                <w:highlight w:val="yellow"/>
                <w:lang w:eastAsia="vi-VN"/>
              </w:rPr>
              <w:t>1</w:t>
            </w:r>
            <w:bookmarkStart w:id="0" w:name="_GoBack"/>
            <w:bookmarkEnd w:id="0"/>
          </w:p>
        </w:tc>
        <w:tc>
          <w:tcPr>
            <w:tcW w:w="0" w:type="auto"/>
            <w:tcBorders>
              <w:top w:val="single" w:sz="18" w:space="0" w:color="9BBB59"/>
              <w:left w:val="dotted" w:sz="4" w:space="0" w:color="auto"/>
              <w:bottom w:val="dotted" w:sz="4" w:space="0" w:color="auto"/>
              <w:right w:val="dotted" w:sz="4" w:space="0" w:color="auto"/>
            </w:tcBorders>
          </w:tcPr>
          <w:p w:rsidR="00B35C0B" w:rsidRPr="00866FE8" w:rsidRDefault="008C23EE" w:rsidP="003E40BC">
            <w:pPr>
              <w:keepNext/>
              <w:keepLines/>
              <w:spacing w:line="312" w:lineRule="auto"/>
              <w:rPr>
                <w:rStyle w:val="FontStyle30"/>
                <w:highlight w:val="yellow"/>
                <w:lang w:eastAsia="vi-VN"/>
              </w:rPr>
            </w:pPr>
            <w:r w:rsidRPr="00866FE8">
              <w:rPr>
                <w:rStyle w:val="FontStyle30"/>
                <w:highlight w:val="yellow"/>
                <w:lang w:eastAsia="vi-VN"/>
              </w:rPr>
              <w:t xml:space="preserve">Báo cáo hoạt động khoa học công nghệ </w:t>
            </w:r>
          </w:p>
        </w:tc>
        <w:tc>
          <w:tcPr>
            <w:tcW w:w="2516" w:type="dxa"/>
            <w:tcBorders>
              <w:top w:val="single" w:sz="18" w:space="0" w:color="9BBB59"/>
              <w:left w:val="dotted" w:sz="4" w:space="0" w:color="auto"/>
              <w:bottom w:val="dotted" w:sz="4" w:space="0" w:color="auto"/>
              <w:right w:val="dotted" w:sz="4" w:space="0" w:color="auto"/>
            </w:tcBorders>
          </w:tcPr>
          <w:p w:rsidR="00B35C0B" w:rsidRPr="00866FE8" w:rsidRDefault="008C23EE" w:rsidP="007524F8">
            <w:pPr>
              <w:keepNext/>
              <w:keepLines/>
              <w:spacing w:line="312" w:lineRule="auto"/>
              <w:rPr>
                <w:rStyle w:val="FontStyle30"/>
                <w:highlight w:val="yellow"/>
                <w:lang w:eastAsia="vi-VN"/>
              </w:rPr>
            </w:pPr>
            <w:r w:rsidRPr="00866FE8">
              <w:rPr>
                <w:rStyle w:val="FontStyle30"/>
                <w:highlight w:val="yellow"/>
                <w:lang w:eastAsia="vi-VN"/>
              </w:rPr>
              <w:t>Microsoft Word, Excel</w:t>
            </w:r>
            <w:r w:rsidR="00866FE8" w:rsidRPr="00866FE8">
              <w:rPr>
                <w:rStyle w:val="FontStyle30"/>
                <w:highlight w:val="yellow"/>
                <w:lang w:eastAsia="vi-VN"/>
              </w:rPr>
              <w:t>, PowerPoint, Project</w:t>
            </w:r>
          </w:p>
        </w:tc>
        <w:tc>
          <w:tcPr>
            <w:tcW w:w="1890" w:type="dxa"/>
            <w:tcBorders>
              <w:top w:val="single" w:sz="18" w:space="0" w:color="9BBB59"/>
              <w:left w:val="dotted" w:sz="4" w:space="0" w:color="auto"/>
              <w:bottom w:val="dotted" w:sz="4" w:space="0" w:color="auto"/>
              <w:right w:val="dotted" w:sz="4" w:space="0" w:color="auto"/>
            </w:tcBorders>
          </w:tcPr>
          <w:p w:rsidR="00B35C0B" w:rsidRPr="00866FE8" w:rsidRDefault="008C23EE" w:rsidP="007524F8">
            <w:pPr>
              <w:keepNext/>
              <w:keepLines/>
              <w:spacing w:line="312" w:lineRule="auto"/>
              <w:rPr>
                <w:rStyle w:val="FontStyle30"/>
                <w:highlight w:val="yellow"/>
                <w:lang w:eastAsia="vi-VN"/>
              </w:rPr>
            </w:pPr>
            <w:r w:rsidRPr="00866FE8">
              <w:rPr>
                <w:rStyle w:val="FontStyle30"/>
                <w:highlight w:val="yellow"/>
                <w:lang w:eastAsia="vi-VN"/>
              </w:rPr>
              <w:t>Có</w:t>
            </w: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8C23EE" w:rsidRPr="00900C4E" w:rsidTr="00923275">
        <w:tc>
          <w:tcPr>
            <w:tcW w:w="0" w:type="auto"/>
            <w:tcBorders>
              <w:top w:val="dotted" w:sz="4" w:space="0" w:color="auto"/>
              <w:left w:val="single" w:sz="8" w:space="0" w:color="9BBB59"/>
              <w:bottom w:val="dotted" w:sz="4" w:space="0" w:color="auto"/>
              <w:right w:val="dotted" w:sz="4" w:space="0" w:color="auto"/>
            </w:tcBorders>
          </w:tcPr>
          <w:p w:rsidR="008C23EE" w:rsidRPr="00866FE8" w:rsidRDefault="008C23EE" w:rsidP="007524F8">
            <w:pPr>
              <w:keepNext/>
              <w:keepLines/>
              <w:spacing w:line="312" w:lineRule="auto"/>
              <w:rPr>
                <w:rStyle w:val="FontStyle30"/>
                <w:b/>
                <w:bCs/>
                <w:highlight w:val="yellow"/>
                <w:lang w:eastAsia="vi-VN"/>
              </w:rPr>
            </w:pPr>
            <w:r w:rsidRPr="00866FE8">
              <w:rPr>
                <w:rStyle w:val="FontStyle30"/>
                <w:b/>
                <w:bCs/>
                <w:highlight w:val="yellow"/>
                <w:lang w:eastAsia="vi-VN"/>
              </w:rPr>
              <w:t>2</w:t>
            </w:r>
          </w:p>
        </w:tc>
        <w:tc>
          <w:tcPr>
            <w:tcW w:w="0" w:type="auto"/>
            <w:tcBorders>
              <w:top w:val="dotted" w:sz="4" w:space="0" w:color="auto"/>
              <w:left w:val="dotted" w:sz="4" w:space="0" w:color="auto"/>
              <w:bottom w:val="dotted" w:sz="4" w:space="0" w:color="auto"/>
              <w:right w:val="dotted" w:sz="4" w:space="0" w:color="auto"/>
            </w:tcBorders>
          </w:tcPr>
          <w:p w:rsidR="008C23EE" w:rsidRPr="00866FE8" w:rsidRDefault="008C23EE" w:rsidP="008C23EE">
            <w:pPr>
              <w:keepNext/>
              <w:keepLines/>
              <w:spacing w:line="312" w:lineRule="auto"/>
              <w:rPr>
                <w:rStyle w:val="FontStyle30"/>
                <w:highlight w:val="yellow"/>
                <w:lang w:eastAsia="vi-VN"/>
              </w:rPr>
            </w:pPr>
            <w:r w:rsidRPr="00866FE8">
              <w:rPr>
                <w:rStyle w:val="FontStyle30"/>
                <w:highlight w:val="yellow"/>
                <w:lang w:eastAsia="vi-VN"/>
              </w:rPr>
              <w:t xml:space="preserve">Báo cáo hoạt động hợp </w:t>
            </w:r>
            <w:r w:rsidRPr="00866FE8">
              <w:rPr>
                <w:rStyle w:val="FontStyle30"/>
                <w:highlight w:val="yellow"/>
                <w:lang w:eastAsia="vi-VN"/>
              </w:rPr>
              <w:lastRenderedPageBreak/>
              <w:t>tác quốc tế</w:t>
            </w:r>
          </w:p>
        </w:tc>
        <w:tc>
          <w:tcPr>
            <w:tcW w:w="2516" w:type="dxa"/>
            <w:tcBorders>
              <w:top w:val="dotted" w:sz="4" w:space="0" w:color="auto"/>
              <w:left w:val="dotted" w:sz="4" w:space="0" w:color="auto"/>
              <w:bottom w:val="dotted" w:sz="4" w:space="0" w:color="auto"/>
              <w:right w:val="dotted" w:sz="4" w:space="0" w:color="auto"/>
            </w:tcBorders>
          </w:tcPr>
          <w:p w:rsidR="008C23EE" w:rsidRPr="00866FE8" w:rsidRDefault="008C23EE" w:rsidP="008C23EE">
            <w:pPr>
              <w:keepNext/>
              <w:keepLines/>
              <w:spacing w:line="312" w:lineRule="auto"/>
              <w:rPr>
                <w:rStyle w:val="FontStyle30"/>
                <w:highlight w:val="yellow"/>
                <w:lang w:eastAsia="vi-VN"/>
              </w:rPr>
            </w:pPr>
            <w:r w:rsidRPr="00866FE8">
              <w:rPr>
                <w:rStyle w:val="FontStyle30"/>
                <w:highlight w:val="yellow"/>
                <w:lang w:eastAsia="vi-VN"/>
              </w:rPr>
              <w:lastRenderedPageBreak/>
              <w:t>Microsoft Word, Excel</w:t>
            </w:r>
            <w:r w:rsidR="00866FE8" w:rsidRPr="00866FE8">
              <w:rPr>
                <w:rStyle w:val="FontStyle30"/>
                <w:highlight w:val="yellow"/>
                <w:lang w:eastAsia="vi-VN"/>
              </w:rPr>
              <w:t xml:space="preserve">, </w:t>
            </w:r>
            <w:r w:rsidR="00866FE8" w:rsidRPr="00866FE8">
              <w:rPr>
                <w:rStyle w:val="FontStyle30"/>
                <w:highlight w:val="yellow"/>
                <w:lang w:eastAsia="vi-VN"/>
              </w:rPr>
              <w:t xml:space="preserve">PowerPoint, </w:t>
            </w:r>
            <w:r w:rsidR="00866FE8" w:rsidRPr="00866FE8">
              <w:rPr>
                <w:rStyle w:val="FontStyle30"/>
                <w:highlight w:val="yellow"/>
                <w:lang w:eastAsia="vi-VN"/>
              </w:rPr>
              <w:lastRenderedPageBreak/>
              <w:t>Project</w:t>
            </w:r>
          </w:p>
        </w:tc>
        <w:tc>
          <w:tcPr>
            <w:tcW w:w="1890" w:type="dxa"/>
            <w:tcBorders>
              <w:top w:val="dotted" w:sz="4" w:space="0" w:color="auto"/>
              <w:left w:val="dotted" w:sz="4" w:space="0" w:color="auto"/>
              <w:bottom w:val="dotted" w:sz="4" w:space="0" w:color="auto"/>
              <w:right w:val="dotted" w:sz="4" w:space="0" w:color="auto"/>
            </w:tcBorders>
          </w:tcPr>
          <w:p w:rsidR="008C23EE" w:rsidRPr="00866FE8" w:rsidRDefault="008C23EE" w:rsidP="008C23EE">
            <w:pPr>
              <w:keepNext/>
              <w:keepLines/>
              <w:spacing w:line="312" w:lineRule="auto"/>
              <w:rPr>
                <w:rStyle w:val="FontStyle30"/>
                <w:highlight w:val="yellow"/>
                <w:lang w:eastAsia="vi-VN"/>
              </w:rPr>
            </w:pPr>
            <w:r w:rsidRPr="00866FE8">
              <w:rPr>
                <w:rStyle w:val="FontStyle30"/>
                <w:highlight w:val="yellow"/>
                <w:lang w:eastAsia="vi-VN"/>
              </w:rPr>
              <w:lastRenderedPageBreak/>
              <w:t>Có</w:t>
            </w:r>
          </w:p>
        </w:tc>
        <w:tc>
          <w:tcPr>
            <w:tcW w:w="1341" w:type="dxa"/>
            <w:tcBorders>
              <w:top w:val="dotted" w:sz="4" w:space="0" w:color="auto"/>
              <w:left w:val="dotted" w:sz="4" w:space="0" w:color="auto"/>
              <w:bottom w:val="dotted" w:sz="4" w:space="0" w:color="auto"/>
              <w:right w:val="dotted" w:sz="4" w:space="0" w:color="auto"/>
            </w:tcBorders>
          </w:tcPr>
          <w:p w:rsidR="008C23EE" w:rsidRPr="00900C4E" w:rsidRDefault="008C23EE" w:rsidP="007524F8">
            <w:pPr>
              <w:keepNext/>
              <w:keepLines/>
              <w:spacing w:line="312" w:lineRule="auto"/>
              <w:rPr>
                <w:rStyle w:val="FontStyle30"/>
                <w:lang w:eastAsia="vi-VN"/>
              </w:rPr>
            </w:pPr>
          </w:p>
        </w:tc>
      </w:tr>
      <w:tr w:rsidR="008C23EE" w:rsidRPr="00900C4E" w:rsidTr="00923275">
        <w:tc>
          <w:tcPr>
            <w:tcW w:w="0" w:type="auto"/>
            <w:tcBorders>
              <w:top w:val="dotted" w:sz="4" w:space="0" w:color="auto"/>
              <w:left w:val="single" w:sz="8" w:space="0" w:color="9BBB59"/>
              <w:bottom w:val="single" w:sz="8" w:space="0" w:color="9BBB59"/>
              <w:right w:val="dotted" w:sz="4" w:space="0" w:color="auto"/>
            </w:tcBorders>
          </w:tcPr>
          <w:p w:rsidR="008C23EE" w:rsidRPr="00900C4E" w:rsidRDefault="008C23EE"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008C23EE">
        <w:rPr>
          <w:snapToGrid w:val="0"/>
          <w:szCs w:val="26"/>
        </w:rPr>
        <w:fldChar w:fldCharType="begin">
          <w:ffData>
            <w:name w:val=""/>
            <w:enabled/>
            <w:calcOnExit w:val="0"/>
            <w:checkBox>
              <w:sizeAuto/>
              <w:default w:val="1"/>
            </w:checkBox>
          </w:ffData>
        </w:fldChar>
      </w:r>
      <w:r w:rsidR="008C23EE">
        <w:rPr>
          <w:snapToGrid w:val="0"/>
          <w:szCs w:val="26"/>
        </w:rPr>
        <w:instrText xml:space="preserve"> FORMCHECKBOX </w:instrText>
      </w:r>
      <w:r w:rsidR="008C23EE">
        <w:rPr>
          <w:snapToGrid w:val="0"/>
          <w:szCs w:val="26"/>
        </w:rPr>
      </w:r>
      <w:r w:rsidR="008C23E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dữ liệu cần hiển thị báo cáo real time (hiển thị </w:t>
      </w:r>
      <w:proofErr w:type="gramStart"/>
      <w:r w:rsidRPr="00900C4E">
        <w:rPr>
          <w:rStyle w:val="FontStyle30"/>
          <w:b w:val="0"/>
          <w:lang w:eastAsia="vi-VN"/>
        </w:rPr>
        <w:t>theo</w:t>
      </w:r>
      <w:proofErr w:type="gramEnd"/>
      <w:r w:rsidRPr="00900C4E">
        <w:rPr>
          <w:rStyle w:val="FontStyle30"/>
          <w:b w:val="0"/>
          <w:lang w:eastAsia="vi-VN"/>
        </w:rPr>
        <w:t xml:space="preserve">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dữ liệu cần hiển thị báo cáo </w:t>
      </w:r>
      <w:proofErr w:type="gramStart"/>
      <w:r w:rsidRPr="00900C4E">
        <w:rPr>
          <w:rStyle w:val="FontStyle30"/>
          <w:b w:val="0"/>
          <w:lang w:eastAsia="vi-VN"/>
        </w:rPr>
        <w:t>theo</w:t>
      </w:r>
      <w:proofErr w:type="gramEnd"/>
      <w:r w:rsidRPr="00900C4E">
        <w:rPr>
          <w:rStyle w:val="FontStyle30"/>
          <w:b w:val="0"/>
          <w:lang w:eastAsia="vi-VN"/>
        </w:rPr>
        <w:t xml:space="preserve"> yêu cầu</w:t>
      </w:r>
    </w:p>
    <w:p w:rsidR="00B35C0B" w:rsidRPr="00900C4E" w:rsidRDefault="008C23EE" w:rsidP="007524F8">
      <w:pPr>
        <w:pStyle w:val="BodyText"/>
        <w:keepNext/>
        <w:keepLines/>
        <w:ind w:firstLine="0"/>
        <w:rPr>
          <w:szCs w:val="26"/>
          <w:lang w:eastAsia="vi-VN"/>
        </w:rPr>
      </w:pPr>
      <w:r w:rsidRPr="00866FE8">
        <w:rPr>
          <w:szCs w:val="26"/>
          <w:highlight w:val="yellow"/>
          <w:lang w:eastAsia="vi-VN"/>
        </w:rPr>
        <w:t>Báo cáo hoạt động tham gia khoa học và công nghệ của các giảng viên, cán bộ và viên chức về việc viết bài báo tham luận, tạp chí trong và ngoài nước, các công trình nghiên cứu khoa học</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DE0AC7" w:rsidRPr="00900C4E" w:rsidRDefault="00DE0AC7" w:rsidP="00A260B8">
      <w:pPr>
        <w:pStyle w:val="Heading3"/>
        <w:keepLines/>
        <w:widowControl w:val="0"/>
        <w:numPr>
          <w:ilvl w:val="0"/>
          <w:numId w:val="18"/>
        </w:numPr>
        <w:spacing w:after="240" w:line="288" w:lineRule="auto"/>
        <w:ind w:left="270"/>
        <w:rPr>
          <w:noProof/>
        </w:rPr>
      </w:pPr>
      <w:r w:rsidRPr="00900C4E">
        <w:rPr>
          <w:noProof/>
        </w:rPr>
        <w:t xml:space="preserve">Khảo sát hiện trạng </w:t>
      </w:r>
      <w:r w:rsidR="00900C4E" w:rsidRPr="00900C4E">
        <w:rPr>
          <w:noProof/>
        </w:rPr>
        <w:t xml:space="preserve">hạ tầng CNTT tại cấp Sở </w:t>
      </w:r>
    </w:p>
    <w:p w:rsidR="00900C4E" w:rsidRDefault="00900C4E" w:rsidP="007524F8">
      <w:pPr>
        <w:pStyle w:val="Heading3"/>
        <w:keepLines/>
        <w:ind w:left="270"/>
        <w:rPr>
          <w:rStyle w:val="FontStyle30"/>
          <w:b w:val="0"/>
          <w:lang w:eastAsia="vi-VN"/>
        </w:rPr>
      </w:pPr>
      <w:r w:rsidRPr="00900C4E">
        <w:rPr>
          <w:rStyle w:val="FontStyle30"/>
          <w:b w:val="0"/>
          <w:lang w:eastAsia="vi-VN"/>
        </w:rPr>
        <w:t xml:space="preserve"> </w:t>
      </w:r>
      <w:r w:rsidR="00510770">
        <w:rPr>
          <w:rStyle w:val="FontStyle30"/>
          <w:b w:val="0"/>
          <w:lang w:eastAsia="vi-VN"/>
        </w:rPr>
        <w:t>Hệ thống đường truyền Internet</w:t>
      </w:r>
      <w:r w:rsidR="00120998">
        <w:rPr>
          <w:rStyle w:val="FontStyle30"/>
          <w:b w:val="0"/>
          <w:lang w:eastAsia="vi-VN"/>
        </w:rPr>
        <w:t>/LAN</w:t>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900C4E" w:rsidRPr="00510770" w:rsidRDefault="00900C4E" w:rsidP="007524F8">
      <w:pPr>
        <w:pStyle w:val="Heading3"/>
        <w:keepLines/>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5"/>
        <w:gridCol w:w="2738"/>
        <w:gridCol w:w="1260"/>
        <w:gridCol w:w="1678"/>
      </w:tblGrid>
      <w:tr w:rsidR="00900C4E" w:rsidRPr="00900C4E" w:rsidTr="003C699E">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5"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(ADSL/FTTH…)</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Số lượng</w:t>
            </w:r>
          </w:p>
        </w:tc>
        <w:tc>
          <w:tcPr>
            <w:tcW w:w="167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lastRenderedPageBreak/>
              <w:t>(Mbps)</w:t>
            </w:r>
          </w:p>
        </w:tc>
      </w:tr>
      <w:tr w:rsidR="00900C4E" w:rsidRPr="00900C4E" w:rsidTr="003C699E">
        <w:tc>
          <w:tcPr>
            <w:tcW w:w="95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4"/>
        <w:gridCol w:w="2738"/>
        <w:gridCol w:w="1260"/>
        <w:gridCol w:w="1679"/>
      </w:tblGrid>
      <w:tr w:rsidR="00900C4E" w:rsidRPr="00900C4E" w:rsidTr="004D52FC">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(Leasedline)</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4D52FC">
        <w:tc>
          <w:tcPr>
            <w:tcW w:w="958"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64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73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60"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679"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450"/>
        <w:gridCol w:w="3420"/>
        <w:gridCol w:w="1710"/>
      </w:tblGrid>
      <w:tr w:rsidR="00D72019" w:rsidRPr="00900C4E" w:rsidTr="00D7201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STT</w:t>
            </w:r>
          </w:p>
        </w:tc>
        <w:tc>
          <w:tcPr>
            <w:tcW w:w="345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D72019" w:rsidRPr="00D72019" w:rsidRDefault="00D72019" w:rsidP="007524F8">
            <w:pPr>
              <w:keepNext/>
              <w:keepLines/>
              <w:spacing w:line="312" w:lineRule="auto"/>
              <w:jc w:val="center"/>
              <w:rPr>
                <w:rStyle w:val="FontStyle30"/>
                <w:bCs/>
                <w:lang w:eastAsia="vi-VN"/>
              </w:rPr>
            </w:pPr>
            <w:r w:rsidRPr="00D72019">
              <w:rPr>
                <w:rStyle w:val="FontStyle30"/>
                <w:bCs/>
                <w:lang w:eastAsia="vi-VN"/>
              </w:rPr>
              <w:t>(Switch, Router, Modem…)</w:t>
            </w:r>
          </w:p>
        </w:tc>
        <w:tc>
          <w:tcPr>
            <w:tcW w:w="342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 xml:space="preserve">Cấu hình </w:t>
            </w:r>
          </w:p>
        </w:tc>
        <w:tc>
          <w:tcPr>
            <w:tcW w:w="171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Số lượng</w:t>
            </w:r>
          </w:p>
        </w:tc>
      </w:tr>
      <w:tr w:rsidR="00D72019" w:rsidRPr="00900C4E" w:rsidTr="00D72019">
        <w:tc>
          <w:tcPr>
            <w:tcW w:w="0" w:type="auto"/>
            <w:tcBorders>
              <w:top w:val="single" w:sz="18" w:space="0" w:color="9BBB59"/>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single" w:sz="8" w:space="0" w:color="9BBB59"/>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r>
    </w:tbl>
    <w:p w:rsidR="00900C4E" w:rsidRPr="00490E30" w:rsidRDefault="00900C4E" w:rsidP="007524F8">
      <w:pPr>
        <w:pStyle w:val="Heading3"/>
        <w:keepLines/>
        <w:ind w:left="270"/>
        <w:rPr>
          <w:rStyle w:val="FontStyle30"/>
          <w:b w:val="0"/>
          <w:lang w:eastAsia="vi-VN"/>
        </w:rPr>
      </w:pPr>
      <w:r w:rsidRPr="00490E30">
        <w:rPr>
          <w:rStyle w:val="FontStyle30"/>
          <w:b w:val="0"/>
          <w:lang w:eastAsia="vi-VN"/>
        </w:rPr>
        <w:t>Hệ thống thiết</w:t>
      </w:r>
      <w:r w:rsidR="002F1C5B">
        <w:rPr>
          <w:rStyle w:val="FontStyle30"/>
          <w:b w:val="0"/>
          <w:lang w:eastAsia="vi-VN"/>
        </w:rPr>
        <w:t xml:space="preserve"> bị</w:t>
      </w:r>
      <w:r w:rsidRPr="00490E30">
        <w:rPr>
          <w:rStyle w:val="FontStyle30"/>
          <w:b w:val="0"/>
          <w:lang w:eastAsia="vi-VN"/>
        </w:rPr>
        <w:t xml:space="preserve"> máy chủ </w:t>
      </w:r>
    </w:p>
    <w:p w:rsidR="00900C4E" w:rsidRPr="00900C4E" w:rsidRDefault="00900C4E" w:rsidP="007524F8">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4D52FC">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máy chủ</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(IMB/HP/Dell/…)</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4D52FC">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900C4E" w:rsidRDefault="00900C4E" w:rsidP="007524F8">
      <w:pPr>
        <w:pStyle w:val="Heading3"/>
        <w:keepLines/>
        <w:ind w:left="270"/>
        <w:rPr>
          <w:rStyle w:val="FontStyle30"/>
          <w:lang w:eastAsia="vi-VN"/>
        </w:rPr>
      </w:pPr>
      <w:r w:rsidRPr="004B1943">
        <w:rPr>
          <w:rStyle w:val="FontStyle30"/>
          <w:b w:val="0"/>
          <w:lang w:eastAsia="vi-VN"/>
        </w:rPr>
        <w:t>Hệ thống anh ninh, bảo mật- Security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được trang bị hệ thống Firewall cứng:</w:t>
      </w:r>
      <w:r w:rsidRPr="00900C4E">
        <w:rPr>
          <w:rStyle w:val="FontStyle30"/>
          <w:lang w:eastAsia="vi-VN"/>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00C4E" w:rsidRPr="007C2968" w:rsidRDefault="00900C4E" w:rsidP="007524F8">
      <w:pPr>
        <w:keepNext/>
        <w:keepLines/>
        <w:spacing w:line="312" w:lineRule="auto"/>
        <w:rPr>
          <w:rStyle w:val="FontStyle30"/>
          <w:i/>
          <w:color w:val="auto"/>
        </w:rPr>
      </w:pPr>
      <w:r w:rsidRPr="007C2968">
        <w:rPr>
          <w:szCs w:val="26"/>
        </w:rPr>
        <w:t>Chủng loạ</w:t>
      </w:r>
      <w:r w:rsidR="007C2968">
        <w:rPr>
          <w:szCs w:val="26"/>
        </w:rPr>
        <w:t xml:space="preserve">i </w:t>
      </w:r>
      <w:r w:rsidR="007C2968" w:rsidRPr="003614D4">
        <w:rPr>
          <w:i/>
          <w:szCs w:val="26"/>
        </w:rPr>
        <w:t>( nếu có)</w:t>
      </w:r>
      <w:r w:rsidR="007C2968">
        <w:rPr>
          <w:szCs w:val="26"/>
        </w:rPr>
        <w:t xml:space="preserve"> </w:t>
      </w:r>
      <w:r w:rsidRPr="007C2968">
        <w:rPr>
          <w:i/>
          <w:szCs w:val="26"/>
        </w:rPr>
        <w:t>............................................................................................................................................................................................................................................................................</w:t>
      </w:r>
      <w:r w:rsidR="007C2968">
        <w:rPr>
          <w:i/>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 xml:space="preserve">Đơn vị được trang bị hệ thống IPS/IDS: </w:t>
      </w:r>
      <w:r w:rsidRPr="00900C4E">
        <w:rPr>
          <w:rStyle w:val="FontStyle30"/>
          <w:lang w:eastAsia="vi-VN"/>
        </w:rPr>
        <w:tab/>
      </w:r>
      <w:r w:rsidRPr="00900C4E">
        <w:rPr>
          <w:rStyle w:val="FontStyle30"/>
          <w:lang w:eastAsia="vi-VN"/>
        </w:rPr>
        <w:tab/>
      </w:r>
      <w:r w:rsidRPr="00900C4E">
        <w:rPr>
          <w:rStyle w:val="FontStyle30"/>
          <w:lang w:eastAsia="vi-VN"/>
        </w:rPr>
        <w:tab/>
      </w:r>
      <w:r w:rsidRPr="00900C4E">
        <w:rPr>
          <w:rStyle w:val="FontStyle30"/>
          <w:lang w:eastAsia="vi-VN"/>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3614D4" w:rsidRPr="003614D4" w:rsidRDefault="003614D4" w:rsidP="007524F8">
      <w:pPr>
        <w:pStyle w:val="ListParagraph"/>
        <w:keepNext/>
        <w:keepLines/>
        <w:widowControl w:val="0"/>
        <w:tabs>
          <w:tab w:val="left" w:pos="0"/>
        </w:tabs>
        <w:spacing w:line="288" w:lineRule="auto"/>
        <w:ind w:firstLine="0"/>
        <w:rPr>
          <w:snapToGrid w:val="0"/>
        </w:rPr>
      </w:pPr>
      <w:r w:rsidRPr="003614D4">
        <w:rPr>
          <w:snapToGrid w:val="0"/>
          <w:szCs w:val="26"/>
        </w:rPr>
        <w:t xml:space="preserve">Chủng loại </w:t>
      </w:r>
      <w:r w:rsidRPr="003614D4">
        <w:rPr>
          <w:i/>
          <w:snapToGrid w:val="0"/>
          <w:szCs w:val="26"/>
        </w:rPr>
        <w:t xml:space="preserve">( nếu có) </w:t>
      </w:r>
      <w:r w:rsidRPr="003614D4">
        <w:rPr>
          <w:snapToGrid w:val="0"/>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Đơn vị được trang bị hệ thống Antivirus quản lý tập trung:</w:t>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84E4C" w:rsidRPr="00984E4C" w:rsidRDefault="00984E4C" w:rsidP="007524F8">
      <w:pPr>
        <w:keepNext/>
        <w:keepLines/>
        <w:widowControl w:val="0"/>
        <w:tabs>
          <w:tab w:val="left" w:pos="0"/>
        </w:tabs>
        <w:spacing w:line="288" w:lineRule="auto"/>
        <w:rPr>
          <w:snapToGrid w:val="0"/>
        </w:rPr>
      </w:pPr>
      <w:r w:rsidRPr="00984E4C">
        <w:rPr>
          <w:snapToGrid w:val="0"/>
          <w:szCs w:val="26"/>
        </w:rPr>
        <w:t>Chủng loại ( nếu có)</w:t>
      </w:r>
      <w:r w:rsidRPr="00984E4C">
        <w:rPr>
          <w:i/>
          <w:snapToGrid w:val="0"/>
          <w:szCs w:val="26"/>
        </w:rPr>
        <w:t xml:space="preserve"> </w:t>
      </w:r>
      <w:r w:rsidRPr="00984E4C">
        <w:rPr>
          <w:snapToGrid w:val="0"/>
          <w:szCs w:val="26"/>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Số lượng máy trạm được trang bị phần mềm </w:t>
      </w:r>
      <w:proofErr w:type="gramStart"/>
      <w:r w:rsidRPr="00900C4E">
        <w:rPr>
          <w:rStyle w:val="FontStyle30"/>
          <w:lang w:eastAsia="vi-VN"/>
        </w:rPr>
        <w:t>Antivirus(</w:t>
      </w:r>
      <w:proofErr w:type="gramEnd"/>
      <w:r w:rsidRPr="00900C4E">
        <w:rPr>
          <w:rStyle w:val="FontStyle30"/>
          <w:lang w:eastAsia="vi-VN"/>
        </w:rPr>
        <w:t>có khả năng Update):…………….%</w:t>
      </w:r>
    </w:p>
    <w:p w:rsidR="00900C4E" w:rsidRPr="00C34DE7"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Có hệ thống lưu trữ dữ liệu chuyên dụng hay thủ công: </w:t>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Chuyên dụng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Thủ công</w:t>
      </w:r>
    </w:p>
    <w:p w:rsidR="00236E5D" w:rsidRPr="00236E5D" w:rsidRDefault="00900C4E" w:rsidP="00A260B8">
      <w:pPr>
        <w:pStyle w:val="ListParagraph"/>
        <w:keepNext/>
        <w:keepLines/>
        <w:numPr>
          <w:ilvl w:val="0"/>
          <w:numId w:val="19"/>
        </w:numPr>
        <w:spacing w:line="312" w:lineRule="auto"/>
        <w:ind w:left="180"/>
        <w:rPr>
          <w:rStyle w:val="FontStyle30"/>
          <w:color w:val="auto"/>
        </w:rPr>
      </w:pPr>
      <w:r w:rsidRPr="00236E5D">
        <w:rPr>
          <w:rStyle w:val="FontStyle30"/>
          <w:lang w:eastAsia="vi-VN"/>
        </w:rPr>
        <w:t xml:space="preserve">Có kế hoạch lưu trữ dữ liệu định kỳ: </w:t>
      </w:r>
      <w:r w:rsidRPr="00236E5D">
        <w:rPr>
          <w:rStyle w:val="FontStyle30"/>
          <w:lang w:eastAsia="vi-VN"/>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ngày</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lastRenderedPageBreak/>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tuần</w:t>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tháng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quý</w:t>
      </w:r>
    </w:p>
    <w:p w:rsidR="00900C4E" w:rsidRPr="00073096" w:rsidRDefault="00900C4E" w:rsidP="007524F8">
      <w:pPr>
        <w:pStyle w:val="Heading3"/>
        <w:keepLines/>
        <w:ind w:left="270"/>
        <w:rPr>
          <w:rStyle w:val="FontStyle30"/>
          <w:b w:val="0"/>
          <w:lang w:eastAsia="vi-VN"/>
        </w:rPr>
      </w:pPr>
      <w:r w:rsidRPr="00073096">
        <w:rPr>
          <w:rStyle w:val="FontStyle30"/>
          <w:b w:val="0"/>
          <w:lang w:eastAsia="vi-VN"/>
        </w:rPr>
        <w:t>Hệ thống máy trạm</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 phòng máy tính hiện có</w:t>
      </w:r>
      <w:proofErr w:type="gramStart"/>
      <w:r w:rsidRPr="00900C4E">
        <w:rPr>
          <w:rStyle w:val="FontStyle30"/>
          <w:lang w:eastAsia="vi-VN"/>
        </w:rPr>
        <w:t>:…..</w:t>
      </w:r>
      <w:proofErr w:type="gramEnd"/>
      <w:r w:rsidRPr="00900C4E">
        <w:rPr>
          <w:rStyle w:val="FontStyle30"/>
          <w:lang w:eastAsia="vi-VN"/>
        </w:rPr>
        <w:t xml:space="preserve"> </w:t>
      </w:r>
      <w:proofErr w:type="gramStart"/>
      <w:r w:rsidRPr="00900C4E">
        <w:rPr>
          <w:rStyle w:val="FontStyle30"/>
          <w:lang w:eastAsia="vi-VN"/>
        </w:rPr>
        <w:t>phòng</w:t>
      </w:r>
      <w:proofErr w:type="gramEnd"/>
      <w:r w:rsidRPr="00900C4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AE5DEE">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Đơn vị quản lý trực tiế</w:t>
            </w:r>
            <w:r w:rsidR="00AE2347">
              <w:rPr>
                <w:rStyle w:val="FontStyle30"/>
                <w:b/>
                <w:bCs/>
                <w:lang w:eastAsia="vi-VN"/>
              </w:rPr>
              <w:t>p</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Default="00900C4E" w:rsidP="00A150A0">
            <w:pPr>
              <w:keepNext/>
              <w:keepLines/>
              <w:spacing w:line="312" w:lineRule="auto"/>
              <w:jc w:val="center"/>
              <w:rPr>
                <w:rStyle w:val="FootnoteReference"/>
                <w:b/>
                <w:bCs/>
                <w:color w:val="000000"/>
                <w:szCs w:val="26"/>
                <w:lang w:eastAsia="vi-VN"/>
              </w:rPr>
            </w:pPr>
            <w:r w:rsidRPr="00900C4E">
              <w:rPr>
                <w:rStyle w:val="FontStyle30"/>
                <w:b/>
                <w:bCs/>
                <w:lang w:eastAsia="vi-VN"/>
              </w:rPr>
              <w:t xml:space="preserve">Vị trí </w:t>
            </w:r>
          </w:p>
          <w:p w:rsidR="00A150A0" w:rsidRPr="00900C4E" w:rsidRDefault="00A150A0" w:rsidP="00A150A0">
            <w:pPr>
              <w:keepNext/>
              <w:keepLines/>
              <w:spacing w:line="312" w:lineRule="auto"/>
              <w:jc w:val="center"/>
              <w:rPr>
                <w:rStyle w:val="FontStyle30"/>
                <w:b/>
                <w:bCs/>
                <w:lang w:eastAsia="vi-VN"/>
              </w:rPr>
            </w:pPr>
            <w:r>
              <w:t>(Địa điểm đặt phòng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(máy)</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AE5DEE">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dotted" w:sz="4" w:space="0" w:color="auto"/>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AE5DEE" w:rsidRPr="00900C4E" w:rsidRDefault="00AE5DE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single" w:sz="8" w:space="0" w:color="9BBB59"/>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AE5DEE" w:rsidRPr="00900C4E" w:rsidRDefault="00AE5DEE" w:rsidP="007524F8">
            <w:pPr>
              <w:keepNext/>
              <w:keepLines/>
              <w:spacing w:line="312" w:lineRule="auto"/>
              <w:rPr>
                <w:rStyle w:val="FontStyle30"/>
                <w:lang w:eastAsia="vi-VN"/>
              </w:rPr>
            </w:pPr>
          </w:p>
        </w:tc>
      </w:tr>
    </w:tbl>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Tổng số lượng máy trạm của đơn vị (gồm </w:t>
      </w:r>
      <w:r w:rsidR="004A3ECA">
        <w:rPr>
          <w:rStyle w:val="FontStyle30"/>
          <w:lang w:eastAsia="vi-VN"/>
        </w:rPr>
        <w:t xml:space="preserve">máy để bàn, máy </w:t>
      </w:r>
      <w:r w:rsidR="00D678B4">
        <w:rPr>
          <w:rStyle w:val="FontStyle30"/>
          <w:lang w:eastAsia="vi-VN"/>
        </w:rPr>
        <w:t>x</w:t>
      </w:r>
      <w:r w:rsidRPr="00900C4E">
        <w:rPr>
          <w:rStyle w:val="FontStyle30"/>
          <w:lang w:eastAsia="vi-VN"/>
        </w:rPr>
        <w:t>ách tay)</w:t>
      </w:r>
      <w:proofErr w:type="gramStart"/>
      <w:r w:rsidRPr="00900C4E">
        <w:rPr>
          <w:rStyle w:val="FontStyle30"/>
          <w:lang w:eastAsia="vi-VN"/>
        </w:rPr>
        <w:t>:……</w:t>
      </w:r>
      <w:proofErr w:type="gramEnd"/>
      <w:r w:rsidRPr="00900C4E">
        <w:rPr>
          <w:rStyle w:val="FontStyle30"/>
          <w:lang w:eastAsia="vi-VN"/>
        </w:rPr>
        <w:t>máy.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roofErr w:type="gramStart"/>
      <w:r w:rsidRPr="00900C4E">
        <w:rPr>
          <w:rStyle w:val="FontStyle30"/>
          <w:lang w:eastAsia="vi-VN"/>
        </w:rPr>
        <w:t>:……</w:t>
      </w:r>
      <w:proofErr w:type="gramEnd"/>
      <w:r w:rsidRPr="00900C4E">
        <w:rPr>
          <w:rStyle w:val="FontStyle30"/>
          <w:lang w:eastAsia="vi-VN"/>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900C4E" w:rsidRPr="00AE2347" w:rsidRDefault="00900C4E" w:rsidP="007524F8">
      <w:pPr>
        <w:pStyle w:val="Heading3"/>
        <w:keepLines/>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lưu điện UPS:</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máy phát điện riêng cho phòng máy chủ:</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900C4E" w:rsidRDefault="00900C4E" w:rsidP="00A260B8">
      <w:pPr>
        <w:pStyle w:val="ListParagraph"/>
        <w:keepNext/>
        <w:keepLines/>
        <w:numPr>
          <w:ilvl w:val="0"/>
          <w:numId w:val="19"/>
        </w:numPr>
        <w:spacing w:line="312" w:lineRule="auto"/>
        <w:ind w:left="180"/>
        <w:rPr>
          <w:szCs w:val="26"/>
        </w:rPr>
      </w:pPr>
      <w:r w:rsidRPr="007524F8">
        <w:rPr>
          <w:rStyle w:val="FontStyle30"/>
          <w:lang w:eastAsia="vi-VN"/>
        </w:rPr>
        <w:t>Đơn vị đã được trang bị hệ thống chống sét:</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p>
    <w:p w:rsidR="00894CCF" w:rsidRDefault="00894CCF" w:rsidP="00894CCF">
      <w:pPr>
        <w:pStyle w:val="Heading3"/>
        <w:keepLines/>
        <w:ind w:left="270"/>
        <w:rPr>
          <w:rStyle w:val="FontStyle30"/>
          <w:b w:val="0"/>
          <w:lang w:eastAsia="vi-VN"/>
        </w:rPr>
      </w:pPr>
      <w:r w:rsidRPr="00894CCF">
        <w:rPr>
          <w:rStyle w:val="FontStyle30"/>
          <w:b w:val="0"/>
          <w:lang w:eastAsia="vi-VN"/>
        </w:rPr>
        <w:lastRenderedPageBreak/>
        <w:t>Hệ thống camera giám sát</w:t>
      </w:r>
    </w:p>
    <w:p w:rsidR="00894CCF" w:rsidRPr="007524F8" w:rsidRDefault="00894CCF"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Đơn vị đã được trang bị hệ thống </w:t>
      </w:r>
      <w:r>
        <w:rPr>
          <w:rStyle w:val="FontStyle30"/>
          <w:lang w:eastAsia="vi-VN"/>
        </w:rPr>
        <w:t>camera giám sát:</w:t>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320B77" w:rsidRPr="007524F8" w:rsidRDefault="00320B77" w:rsidP="00A260B8">
      <w:pPr>
        <w:pStyle w:val="ListParagraph"/>
        <w:keepNext/>
        <w:keepLines/>
        <w:numPr>
          <w:ilvl w:val="0"/>
          <w:numId w:val="19"/>
        </w:numPr>
        <w:spacing w:line="312" w:lineRule="auto"/>
        <w:ind w:left="180"/>
        <w:rPr>
          <w:rStyle w:val="FontStyle30"/>
          <w:lang w:eastAsia="vi-VN"/>
        </w:rPr>
      </w:pPr>
      <w:r>
        <w:rPr>
          <w:rStyle w:val="FontStyle30"/>
          <w:lang w:eastAsia="vi-VN"/>
        </w:rPr>
        <w:t>Hệ thống camera giám sát đã đáp ứng đủ nhu cầu của đơn vị:</w:t>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894CCF" w:rsidRDefault="00320B77" w:rsidP="00894CCF">
      <w:pPr>
        <w:pStyle w:val="BodyText"/>
        <w:rPr>
          <w:lang w:eastAsia="vi-VN"/>
        </w:rPr>
      </w:pPr>
      <w:r>
        <w:rPr>
          <w:lang w:eastAsia="vi-VN"/>
        </w:rPr>
        <w:t xml:space="preserve">Kiến nghị khác </w:t>
      </w:r>
      <w:r w:rsidRPr="0038303F">
        <w:rPr>
          <w:i/>
          <w:lang w:eastAsia="vi-VN"/>
        </w:rPr>
        <w:t>(nếu có):</w:t>
      </w:r>
    </w:p>
    <w:p w:rsidR="00320B77" w:rsidRPr="00894CCF" w:rsidRDefault="00320B77" w:rsidP="00320B77">
      <w:pPr>
        <w:pStyle w:val="BodyText"/>
        <w:ind w:firstLine="0"/>
        <w:rPr>
          <w:lang w:eastAsia="vi-VN"/>
        </w:rPr>
      </w:pPr>
      <w:r>
        <w:rPr>
          <w:lang w:eastAsia="vi-VN"/>
        </w:rPr>
        <w:t>………………………………………………………………………………………………………………………………………………………………………………………………………………………………………………………………………………</w:t>
      </w:r>
    </w:p>
    <w:p w:rsidR="00900C4E" w:rsidRPr="00900C4E" w:rsidRDefault="00900C4E" w:rsidP="00921521">
      <w:pPr>
        <w:pStyle w:val="Heading3"/>
        <w:keepLines/>
        <w:ind w:left="270"/>
        <w:rPr>
          <w:rStyle w:val="FontStyle30"/>
          <w:lang w:eastAsia="vi-VN"/>
        </w:rPr>
      </w:pPr>
      <w:r w:rsidRPr="005A597F">
        <w:rPr>
          <w:rStyle w:val="FontStyle30"/>
          <w:b w:val="0"/>
          <w:lang w:eastAsia="vi-VN"/>
        </w:rPr>
        <w:lastRenderedPageBreak/>
        <w:t>Cán bộ CNTT chuyên trách</w:t>
      </w:r>
      <w:r w:rsidR="005B652C">
        <w:rPr>
          <w:rStyle w:val="FontStyle30"/>
          <w:b w:val="0"/>
          <w:lang w:eastAsia="vi-VN"/>
        </w:rPr>
        <w:t xml:space="preserve"> </w:t>
      </w:r>
    </w:p>
    <w:p w:rsidR="00900C4E" w:rsidRPr="00921521" w:rsidRDefault="00900C4E"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5357A2" w:rsidRDefault="00900C4E"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5357A2" w:rsidRPr="007524F8" w:rsidRDefault="005357A2" w:rsidP="005357A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00C4E" w:rsidRPr="00A150A0" w:rsidRDefault="00C02DB2" w:rsidP="00A260B8">
      <w:pPr>
        <w:pStyle w:val="ListParagraph"/>
        <w:keepNext/>
        <w:keepLines/>
        <w:numPr>
          <w:ilvl w:val="0"/>
          <w:numId w:val="20"/>
        </w:numPr>
        <w:spacing w:line="312" w:lineRule="auto"/>
        <w:ind w:left="180"/>
        <w:rPr>
          <w:szCs w:val="26"/>
        </w:rPr>
      </w:pPr>
      <w:r>
        <w:rPr>
          <w:rStyle w:val="FontStyle30"/>
          <w:lang w:eastAsia="vi-VN"/>
        </w:rPr>
        <w:t>Đ</w:t>
      </w:r>
      <w:r w:rsidR="00900C4E" w:rsidRPr="005357A2">
        <w:rPr>
          <w:rStyle w:val="FontStyle30"/>
          <w:lang w:eastAsia="vi-VN"/>
        </w:rPr>
        <w:t xml:space="preserve">ơn vị có thường xuyên cử cán bộ tham gia các khóa học chuyên sâu về quản trị hệ thống mạng hoặc an ninh bảo mật: </w:t>
      </w:r>
      <w:r w:rsidR="00900C4E" w:rsidRPr="005357A2">
        <w:rPr>
          <w:rStyle w:val="FontStyle30"/>
          <w:lang w:eastAsia="vi-VN"/>
        </w:rPr>
        <w:tab/>
      </w:r>
      <w:r w:rsidR="00900C4E" w:rsidRPr="005357A2">
        <w:rPr>
          <w:rStyle w:val="FontStyle30"/>
          <w:lang w:eastAsia="vi-VN"/>
        </w:rPr>
        <w:tab/>
      </w:r>
      <w:r w:rsidR="00900C4E" w:rsidRPr="00900C4E">
        <w:rPr>
          <w:rStyle w:val="FontStyle30"/>
          <w:lang w:eastAsia="vi-VN"/>
        </w:rPr>
        <w:tab/>
      </w:r>
      <w:r w:rsidR="00900C4E" w:rsidRPr="00A150A0">
        <w:rPr>
          <w:szCs w:val="26"/>
        </w:rPr>
        <w:t xml:space="preserve">⁪ </w:t>
      </w:r>
    </w:p>
    <w:p w:rsidR="00537A42" w:rsidRPr="00537A42" w:rsidRDefault="00537A42" w:rsidP="00537A42">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537A42" w:rsidRPr="007524F8" w:rsidRDefault="00537A42" w:rsidP="00537A4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A150A0" w:rsidRDefault="00900C4E"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C309D9">
        <w:rPr>
          <w:rStyle w:val="FontStyle30"/>
          <w:lang w:eastAsia="vi-VN"/>
        </w:rPr>
        <w:t>Sở</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14"/>
        <w:gridCol w:w="2029"/>
        <w:gridCol w:w="1843"/>
        <w:gridCol w:w="1134"/>
        <w:gridCol w:w="1418"/>
        <w:gridCol w:w="1984"/>
      </w:tblGrid>
      <w:tr w:rsidR="00900C4E" w:rsidRPr="00900C4E" w:rsidTr="00C309D9">
        <w:tc>
          <w:tcPr>
            <w:tcW w:w="9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02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Họ và tên</w:t>
            </w:r>
          </w:p>
        </w:tc>
        <w:tc>
          <w:tcPr>
            <w:tcW w:w="184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113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Trình độ</w:t>
            </w:r>
          </w:p>
        </w:tc>
        <w:tc>
          <w:tcPr>
            <w:tcW w:w="1418" w:type="dxa"/>
            <w:tcBorders>
              <w:top w:val="single" w:sz="8" w:space="0" w:color="9BBB59"/>
              <w:left w:val="single" w:sz="8" w:space="0" w:color="9BBB59"/>
              <w:bottom w:val="single" w:sz="18" w:space="0" w:color="9BBB59"/>
              <w:right w:val="single" w:sz="8" w:space="0" w:color="9BBB59"/>
            </w:tcBorders>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198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Điện thoại/Email</w:t>
            </w:r>
          </w:p>
        </w:tc>
      </w:tr>
      <w:tr w:rsidR="00900C4E" w:rsidRPr="00900C4E" w:rsidTr="00C309D9">
        <w:tc>
          <w:tcPr>
            <w:tcW w:w="914"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029"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843"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13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984"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dotted" w:sz="4" w:space="0" w:color="auto"/>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dotted" w:sz="4" w:space="0" w:color="auto"/>
              <w:right w:val="single" w:sz="8" w:space="0" w:color="9BBB59"/>
            </w:tcBorders>
          </w:tcPr>
          <w:p w:rsidR="00C309D9" w:rsidRPr="00900C4E" w:rsidRDefault="00C309D9"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single" w:sz="8" w:space="0" w:color="9BBB59"/>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single" w:sz="8" w:space="0" w:color="9BBB59"/>
              <w:right w:val="single" w:sz="8" w:space="0" w:color="9BBB59"/>
            </w:tcBorders>
          </w:tcPr>
          <w:p w:rsidR="00C309D9" w:rsidRPr="00900C4E" w:rsidRDefault="00C309D9" w:rsidP="007524F8">
            <w:pPr>
              <w:keepNext/>
              <w:keepLines/>
              <w:spacing w:line="312" w:lineRule="auto"/>
              <w:rPr>
                <w:rStyle w:val="FontStyle30"/>
                <w:lang w:eastAsia="vi-VN"/>
              </w:rPr>
            </w:pPr>
          </w:p>
        </w:tc>
      </w:tr>
    </w:tbl>
    <w:p w:rsidR="00080029" w:rsidRPr="00900C4E" w:rsidRDefault="00080029" w:rsidP="00A260B8">
      <w:pPr>
        <w:pStyle w:val="Heading3"/>
        <w:keepLines/>
        <w:widowControl w:val="0"/>
        <w:numPr>
          <w:ilvl w:val="0"/>
          <w:numId w:val="18"/>
        </w:numPr>
        <w:spacing w:after="240" w:line="288" w:lineRule="auto"/>
        <w:ind w:left="270"/>
        <w:rPr>
          <w:noProof/>
        </w:rPr>
      </w:pPr>
      <w:r w:rsidRPr="00900C4E">
        <w:rPr>
          <w:noProof/>
        </w:rPr>
        <w:t xml:space="preserve">Khảo sát hiện trạng hạ tầng CNTT tại cấp </w:t>
      </w:r>
      <w:r>
        <w:rPr>
          <w:noProof/>
        </w:rPr>
        <w:t xml:space="preserve">Phòng </w:t>
      </w:r>
      <w:r w:rsidR="00191101">
        <w:rPr>
          <w:noProof/>
        </w:rPr>
        <w:t>dạy nghề</w:t>
      </w:r>
    </w:p>
    <w:p w:rsidR="00080029" w:rsidRDefault="00080029" w:rsidP="00A260B8">
      <w:pPr>
        <w:pStyle w:val="Heading3"/>
        <w:keepLines/>
        <w:numPr>
          <w:ilvl w:val="0"/>
          <w:numId w:val="22"/>
        </w:numPr>
        <w:ind w:left="270"/>
        <w:rPr>
          <w:rStyle w:val="FontStyle30"/>
          <w:b w:val="0"/>
          <w:lang w:eastAsia="vi-VN"/>
        </w:rPr>
      </w:pPr>
      <w:r w:rsidRPr="00900C4E">
        <w:rPr>
          <w:rStyle w:val="FontStyle30"/>
          <w:b w:val="0"/>
          <w:lang w:eastAsia="vi-VN"/>
        </w:rPr>
        <w:t xml:space="preserve"> </w:t>
      </w:r>
      <w:r w:rsidR="00215D69">
        <w:rPr>
          <w:rStyle w:val="FontStyle30"/>
          <w:b w:val="0"/>
          <w:lang w:eastAsia="vi-VN"/>
        </w:rPr>
        <w:t>Tổng số Phòng giáo dục được kết nối LAN/Internet: ………….</w:t>
      </w:r>
    </w:p>
    <w:p w:rsidR="00080029" w:rsidRPr="00510770" w:rsidRDefault="00080029" w:rsidP="00A260B8">
      <w:pPr>
        <w:pStyle w:val="Heading3"/>
        <w:keepLines/>
        <w:numPr>
          <w:ilvl w:val="0"/>
          <w:numId w:val="22"/>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1F51BC" w:rsidRPr="00900C4E" w:rsidTr="001F51BC">
        <w:tc>
          <w:tcPr>
            <w:tcW w:w="83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1F51BC" w:rsidRPr="00900C4E" w:rsidTr="005904F6">
        <w:tc>
          <w:tcPr>
            <w:tcW w:w="84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5904F6">
        <w:tc>
          <w:tcPr>
            <w:tcW w:w="849" w:type="dxa"/>
            <w:tcBorders>
              <w:top w:val="single" w:sz="18" w:space="0" w:color="9BBB59"/>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single" w:sz="8" w:space="0" w:color="9BBB59"/>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215D69" w:rsidRPr="00900C4E" w:rsidTr="00215D6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215D69" w:rsidRPr="00D72019" w:rsidRDefault="00215D69" w:rsidP="00215D69">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215D69" w:rsidRDefault="00215D69" w:rsidP="00B07740">
            <w:pPr>
              <w:keepNext/>
              <w:keepLines/>
              <w:spacing w:line="312" w:lineRule="auto"/>
              <w:jc w:val="center"/>
              <w:rPr>
                <w:rStyle w:val="FontStyle30"/>
                <w:b/>
                <w:bCs/>
                <w:lang w:eastAsia="vi-VN"/>
              </w:rPr>
            </w:pPr>
            <w:r>
              <w:rPr>
                <w:rStyle w:val="FontStyle30"/>
                <w:b/>
                <w:bCs/>
                <w:lang w:eastAsia="vi-VN"/>
              </w:rPr>
              <w:t xml:space="preserve">Số </w:t>
            </w:r>
            <w:r w:rsidR="00B07740">
              <w:rPr>
                <w:rStyle w:val="FontStyle30"/>
                <w:b/>
                <w:bCs/>
                <w:lang w:eastAsia="vi-VN"/>
              </w:rPr>
              <w:t>đơn vị sử dụng</w:t>
            </w:r>
          </w:p>
          <w:p w:rsidR="00B07740" w:rsidRPr="00B07740" w:rsidRDefault="00B07740" w:rsidP="00B07740">
            <w:pPr>
              <w:keepNext/>
              <w:keepLines/>
              <w:spacing w:line="312" w:lineRule="auto"/>
              <w:jc w:val="center"/>
              <w:rPr>
                <w:rStyle w:val="FontStyle30"/>
                <w:bCs/>
                <w:lang w:eastAsia="vi-VN"/>
              </w:rPr>
            </w:pPr>
            <w:r w:rsidRPr="00B07740">
              <w:rPr>
                <w:rStyle w:val="FontStyle30"/>
                <w:bCs/>
                <w:lang w:eastAsia="vi-VN"/>
              </w:rPr>
              <w:t>(Cấp Phòng)</w:t>
            </w:r>
          </w:p>
        </w:tc>
      </w:tr>
      <w:tr w:rsidR="00215D69" w:rsidRPr="00900C4E" w:rsidTr="00215D69">
        <w:tc>
          <w:tcPr>
            <w:tcW w:w="0" w:type="auto"/>
            <w:tcBorders>
              <w:top w:val="single" w:sz="18" w:space="0" w:color="9BBB59"/>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single" w:sz="8" w:space="0" w:color="9BBB59"/>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r>
    </w:tbl>
    <w:p w:rsidR="00080029" w:rsidRPr="00490E30" w:rsidRDefault="00080029" w:rsidP="00A260B8">
      <w:pPr>
        <w:pStyle w:val="Heading3"/>
        <w:keepLines/>
        <w:numPr>
          <w:ilvl w:val="0"/>
          <w:numId w:val="22"/>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0029" w:rsidRPr="00900C4E" w:rsidRDefault="00080029" w:rsidP="00080029">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B07740" w:rsidRPr="00900C4E" w:rsidTr="00B07740">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Tên máy chủ</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B07740" w:rsidRDefault="00B07740" w:rsidP="00923275">
            <w:pPr>
              <w:keepNext/>
              <w:keepLines/>
              <w:spacing w:line="312" w:lineRule="auto"/>
              <w:jc w:val="center"/>
              <w:rPr>
                <w:rStyle w:val="FontStyle30"/>
                <w:b/>
                <w:bCs/>
                <w:lang w:eastAsia="vi-VN"/>
              </w:rPr>
            </w:pPr>
            <w:r>
              <w:rPr>
                <w:rStyle w:val="FontStyle30"/>
                <w:b/>
                <w:bCs/>
                <w:lang w:eastAsia="vi-VN"/>
              </w:rPr>
              <w:t>Số đơn vị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B07740" w:rsidRPr="00900C4E" w:rsidTr="00B07740">
        <w:tc>
          <w:tcPr>
            <w:tcW w:w="0" w:type="auto"/>
            <w:tcBorders>
              <w:top w:val="single" w:sz="18" w:space="0" w:color="9BBB59"/>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single" w:sz="8" w:space="0" w:color="9BBB59"/>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r>
    </w:tbl>
    <w:p w:rsidR="00080029" w:rsidRPr="005904F6" w:rsidRDefault="00080029" w:rsidP="00A260B8">
      <w:pPr>
        <w:pStyle w:val="Heading3"/>
        <w:keepLines/>
        <w:numPr>
          <w:ilvl w:val="0"/>
          <w:numId w:val="22"/>
        </w:numPr>
        <w:ind w:left="270"/>
        <w:rPr>
          <w:rStyle w:val="FontStyle30"/>
          <w:b w:val="0"/>
          <w:lang w:eastAsia="vi-VN"/>
        </w:rPr>
      </w:pPr>
      <w:r w:rsidRPr="004B1943">
        <w:rPr>
          <w:rStyle w:val="FontStyle30"/>
          <w:b w:val="0"/>
          <w:lang w:eastAsia="vi-VN"/>
        </w:rPr>
        <w:t>Hệ thống anh ninh, bảo mật- Security</w:t>
      </w:r>
    </w:p>
    <w:p w:rsidR="00080029" w:rsidRPr="00900C4E"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w:t>
      </w:r>
      <w:r>
        <w:rPr>
          <w:rStyle w:val="FontStyle30"/>
          <w:lang w:eastAsia="vi-VN"/>
        </w:rPr>
        <w:t>Firewall cứng</w:t>
      </w:r>
      <w:proofErr w:type="gramStart"/>
      <w:r>
        <w:rPr>
          <w:rStyle w:val="FontStyle30"/>
          <w:lang w:eastAsia="vi-VN"/>
        </w:rPr>
        <w:t>:……………………………………...</w:t>
      </w:r>
      <w:proofErr w:type="gramEnd"/>
    </w:p>
    <w:p w:rsidR="00080029" w:rsidRPr="007C2968" w:rsidRDefault="00080029" w:rsidP="00080029">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IPS/IDS</w:t>
      </w:r>
      <w:proofErr w:type="gramStart"/>
      <w:r w:rsidR="00080029" w:rsidRPr="00900C4E">
        <w:rPr>
          <w:rStyle w:val="FontStyle30"/>
          <w:lang w:eastAsia="vi-VN"/>
        </w:rPr>
        <w:t xml:space="preserve">: </w:t>
      </w:r>
      <w:r>
        <w:rPr>
          <w:rStyle w:val="FontStyle30"/>
          <w:lang w:eastAsia="vi-VN"/>
        </w:rPr>
        <w:t>..</w:t>
      </w:r>
      <w:proofErr w:type="gramEnd"/>
      <w:r>
        <w:rPr>
          <w:rStyle w:val="FontStyle30"/>
          <w:lang w:eastAsia="vi-VN"/>
        </w:rPr>
        <w:t>……………………………………..............................................................................</w:t>
      </w:r>
    </w:p>
    <w:p w:rsidR="00080029" w:rsidRP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Antivirus quản lý tập trung</w:t>
      </w:r>
      <w:proofErr w:type="gramStart"/>
      <w:r w:rsidR="00080029" w:rsidRPr="00900C4E">
        <w:rPr>
          <w:rStyle w:val="FontStyle30"/>
          <w:lang w:eastAsia="vi-VN"/>
        </w:rPr>
        <w:t>:</w:t>
      </w:r>
      <w:r w:rsidR="008E13D5">
        <w:rPr>
          <w:rStyle w:val="FontStyle30"/>
          <w:lang w:eastAsia="vi-VN"/>
        </w:rPr>
        <w:t>………………………..</w:t>
      </w:r>
      <w:proofErr w:type="gramEnd"/>
    </w:p>
    <w:p w:rsidR="00080029" w:rsidRPr="00984E4C" w:rsidRDefault="00080029" w:rsidP="00080029">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sidR="00985008">
        <w:rPr>
          <w:rStyle w:val="FontStyle30"/>
          <w:lang w:eastAsia="vi-VN"/>
        </w:rPr>
        <w:t xml:space="preserve"> </w:t>
      </w:r>
      <w:r w:rsidRPr="00900C4E">
        <w:rPr>
          <w:rStyle w:val="FontStyle30"/>
          <w:lang w:eastAsia="vi-VN"/>
        </w:rPr>
        <w:t>(có khả năng Update):……………</w:t>
      </w:r>
      <w:proofErr w:type="gramStart"/>
      <w:r w:rsidRPr="00900C4E">
        <w:rPr>
          <w:rStyle w:val="FontStyle30"/>
          <w:lang w:eastAsia="vi-VN"/>
        </w:rPr>
        <w:t>.%</w:t>
      </w:r>
      <w:proofErr w:type="gramEnd"/>
    </w:p>
    <w:p w:rsidR="00080029"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roofErr w:type="gramStart"/>
      <w:r>
        <w:rPr>
          <w:rStyle w:val="FontStyle30"/>
          <w:lang w:eastAsia="vi-VN"/>
        </w:rPr>
        <w:t>:……………………………………..</w:t>
      </w:r>
      <w:proofErr w:type="gramEnd"/>
    </w:p>
    <w:p w:rsidR="00985008" w:rsidRPr="00C34DE7"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 xml:space="preserve">Số đơn vị </w:t>
      </w:r>
      <w:proofErr w:type="gramStart"/>
      <w:r>
        <w:rPr>
          <w:rStyle w:val="FontStyle30"/>
          <w:lang w:eastAsia="vi-VN"/>
        </w:rPr>
        <w:t>tran</w:t>
      </w:r>
      <w:proofErr w:type="gramEnd"/>
      <w:r>
        <w:rPr>
          <w:rStyle w:val="FontStyle30"/>
          <w:lang w:eastAsia="vi-VN"/>
        </w:rPr>
        <w:t xml:space="preserve"> bị hệ thống lưu trữ tập trung: ………………………………………….</w:t>
      </w:r>
    </w:p>
    <w:p w:rsidR="00080029" w:rsidRPr="00236E5D" w:rsidRDefault="00985008"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00080029" w:rsidRPr="00236E5D">
        <w:rPr>
          <w:rStyle w:val="FontStyle30"/>
          <w:lang w:eastAsia="vi-VN"/>
        </w:rPr>
        <w:t xml:space="preserve">ế hoạch lưu trữ dữ liệu định kỳ: </w:t>
      </w:r>
      <w:r w:rsidR="00080029" w:rsidRPr="00236E5D">
        <w:rPr>
          <w:rStyle w:val="FontStyle30"/>
          <w:lang w:eastAsia="vi-VN"/>
        </w:rPr>
        <w:tab/>
      </w:r>
    </w:p>
    <w:p w:rsidR="00080029" w:rsidRPr="00031DC5" w:rsidRDefault="00080029" w:rsidP="00985008">
      <w:pPr>
        <w:keepNext/>
        <w:keepLines/>
        <w:widowControl w:val="0"/>
        <w:spacing w:line="288" w:lineRule="auto"/>
        <w:ind w:firstLine="180"/>
        <w:rPr>
          <w:snapToGrid w:val="0"/>
          <w:szCs w:val="26"/>
        </w:rPr>
      </w:pPr>
      <w:r>
        <w:rPr>
          <w:snapToGrid w:val="0"/>
          <w:szCs w:val="26"/>
        </w:rPr>
        <w:t>Hàng ngày</w:t>
      </w:r>
      <w:r w:rsidR="00985008">
        <w:rPr>
          <w:snapToGrid w:val="0"/>
          <w:szCs w:val="26"/>
        </w:rPr>
        <w:t>: ………………………………………………………</w:t>
      </w:r>
      <w:r w:rsidR="00D13BA7">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tuần</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tháng</w:t>
      </w:r>
      <w:r w:rsidR="00080029" w:rsidRPr="00031DC5">
        <w:rPr>
          <w:snapToGrid w:val="0"/>
          <w:szCs w:val="26"/>
        </w:rPr>
        <w:tab/>
      </w:r>
      <w:r>
        <w:rPr>
          <w:snapToGrid w:val="0"/>
          <w:szCs w:val="26"/>
        </w:rPr>
        <w:t>:</w:t>
      </w:r>
      <w:r w:rsidR="00341351">
        <w:rPr>
          <w:snapToGrid w:val="0"/>
          <w:szCs w:val="26"/>
        </w:rPr>
        <w:t xml:space="preserve"> ………………………………………………………</w:t>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quý</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73096" w:rsidRDefault="00080029" w:rsidP="00A260B8">
      <w:pPr>
        <w:pStyle w:val="Heading3"/>
        <w:keepLines/>
        <w:numPr>
          <w:ilvl w:val="0"/>
          <w:numId w:val="22"/>
        </w:numPr>
        <w:ind w:left="270"/>
        <w:rPr>
          <w:rStyle w:val="FontStyle30"/>
          <w:b w:val="0"/>
          <w:lang w:eastAsia="vi-VN"/>
        </w:rPr>
      </w:pPr>
      <w:r w:rsidRPr="00073096">
        <w:rPr>
          <w:rStyle w:val="FontStyle30"/>
          <w:b w:val="0"/>
          <w:lang w:eastAsia="vi-VN"/>
        </w:rPr>
        <w:t>Hệ thống máy trạm</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sidR="00EB3B41">
        <w:rPr>
          <w:rStyle w:val="FontStyle30"/>
          <w:lang w:eastAsia="vi-VN"/>
        </w:rPr>
        <w:t xml:space="preserve"> đơn vị trang bị</w:t>
      </w:r>
      <w:r w:rsidRPr="00900C4E">
        <w:rPr>
          <w:rStyle w:val="FontStyle30"/>
          <w:lang w:eastAsia="vi-VN"/>
        </w:rPr>
        <w:t xml:space="preserve"> phòng máy tính hiện có</w:t>
      </w:r>
      <w:proofErr w:type="gramStart"/>
      <w:r w:rsidRPr="00900C4E">
        <w:rPr>
          <w:rStyle w:val="FontStyle30"/>
          <w:lang w:eastAsia="vi-VN"/>
        </w:rPr>
        <w:t>:</w:t>
      </w:r>
      <w:r w:rsidR="00EB3B41">
        <w:rPr>
          <w:rStyle w:val="FontStyle30"/>
          <w:lang w:eastAsia="vi-VN"/>
        </w:rPr>
        <w:t>…..</w:t>
      </w:r>
      <w:proofErr w:type="gramEnd"/>
      <w:r w:rsidR="00EB3B41">
        <w:rPr>
          <w:rStyle w:val="FontStyle30"/>
          <w:lang w:eastAsia="vi-VN"/>
        </w:rPr>
        <w:t xml:space="preserve"> ………</w:t>
      </w:r>
      <w:r w:rsidR="00AE6B9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0029"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EB3B41">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EB3B41" w:rsidP="00EB3B41">
            <w:pPr>
              <w:keepNext/>
              <w:keepLines/>
              <w:spacing w:line="312" w:lineRule="auto"/>
              <w:jc w:val="center"/>
              <w:rPr>
                <w:rStyle w:val="FontStyle30"/>
                <w:b/>
                <w:bCs/>
                <w:lang w:eastAsia="vi-VN"/>
              </w:rPr>
            </w:pPr>
            <w:r>
              <w:rPr>
                <w:rStyle w:val="FontStyle30"/>
                <w:b/>
                <w:bCs/>
                <w:lang w:eastAsia="vi-VN"/>
              </w:rPr>
              <w:t>Số phòng máy tín</w:t>
            </w:r>
            <w:r w:rsidR="00080029">
              <w:t xml:space="preserve"> </w:t>
            </w:r>
            <w:r w:rsidR="00080029">
              <w:lastRenderedPageBreak/>
              <w:t>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0029" w:rsidRPr="00A30827" w:rsidRDefault="00080029" w:rsidP="00923275">
            <w:pPr>
              <w:keepNext/>
              <w:keepLines/>
              <w:spacing w:line="312" w:lineRule="auto"/>
              <w:jc w:val="center"/>
              <w:rPr>
                <w:rStyle w:val="FontStyle30"/>
                <w:bCs/>
                <w:lang w:eastAsia="vi-VN"/>
              </w:rPr>
            </w:pPr>
            <w:r w:rsidRPr="00A30827">
              <w:rPr>
                <w:rStyle w:val="FontStyle30"/>
                <w:bCs/>
                <w:lang w:eastAsia="vi-VN"/>
              </w:rPr>
              <w:t>(máy</w:t>
            </w:r>
            <w:r w:rsidR="00A30827" w:rsidRPr="00A30827">
              <w:rPr>
                <w:rStyle w:val="FontStyle30"/>
                <w:bCs/>
                <w:lang w:eastAsia="vi-VN"/>
              </w:rPr>
              <w:t xml:space="preserve"> tính </w:t>
            </w:r>
            <w:r w:rsidR="00A30827" w:rsidRPr="00A30827">
              <w:rPr>
                <w:rStyle w:val="FontStyle30"/>
                <w:bCs/>
                <w:lang w:eastAsia="vi-VN"/>
              </w:rPr>
              <w:lastRenderedPageBreak/>
              <w:t>để bàn +xách tay</w:t>
            </w:r>
            <w:r w:rsidRPr="00A30827">
              <w:rPr>
                <w:rStyle w:val="FontStyle30"/>
                <w:bCs/>
                <w:lang w:eastAsia="vi-VN"/>
              </w:rPr>
              <w:t>)</w:t>
            </w:r>
          </w:p>
        </w:tc>
        <w:tc>
          <w:tcPr>
            <w:tcW w:w="2693"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0029" w:rsidRPr="00900C4E" w:rsidTr="00923275">
        <w:tc>
          <w:tcPr>
            <w:tcW w:w="922" w:type="dxa"/>
            <w:tcBorders>
              <w:top w:val="single" w:sz="18" w:space="0" w:color="9BBB59"/>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single" w:sz="8" w:space="0" w:color="9BBB59"/>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0029" w:rsidRPr="00900C4E" w:rsidRDefault="00080029" w:rsidP="00923275">
            <w:pPr>
              <w:keepNext/>
              <w:keepLines/>
              <w:spacing w:line="312" w:lineRule="auto"/>
              <w:rPr>
                <w:rStyle w:val="FontStyle30"/>
                <w:lang w:eastAsia="vi-VN"/>
              </w:rPr>
            </w:pPr>
          </w:p>
        </w:tc>
      </w:tr>
    </w:tbl>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roofErr w:type="gramStart"/>
      <w:r w:rsidRPr="00900C4E">
        <w:rPr>
          <w:rStyle w:val="FontStyle30"/>
          <w:lang w:eastAsia="vi-VN"/>
        </w:rPr>
        <w:t>:……</w:t>
      </w:r>
      <w:proofErr w:type="gramEnd"/>
      <w:r w:rsidRPr="00900C4E">
        <w:rPr>
          <w:rStyle w:val="FontStyle30"/>
          <w:lang w:eastAsia="vi-VN"/>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0029" w:rsidRPr="00AE2347" w:rsidRDefault="00080029" w:rsidP="00A260B8">
      <w:pPr>
        <w:pStyle w:val="Heading3"/>
        <w:keepLines/>
        <w:numPr>
          <w:ilvl w:val="0"/>
          <w:numId w:val="22"/>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lưu điện UPS:</w:t>
      </w:r>
      <w:r w:rsidR="00080029" w:rsidRPr="007524F8">
        <w:rPr>
          <w:rStyle w:val="FontStyle30"/>
          <w:lang w:eastAsia="vi-VN"/>
        </w:rPr>
        <w:t xml:space="preserve"> </w:t>
      </w:r>
      <w:r>
        <w:rPr>
          <w:rStyle w:val="FontStyle30"/>
          <w:lang w:eastAsia="vi-VN"/>
        </w:rPr>
        <w:t>…………………………………..</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máy phát điện riêng cho phòng máy chủ:</w:t>
      </w:r>
      <w:r w:rsidR="00080029" w:rsidRPr="007524F8">
        <w:rPr>
          <w:rStyle w:val="FontStyle30"/>
          <w:lang w:eastAsia="vi-VN"/>
        </w:rPr>
        <w:t xml:space="preserve"> </w:t>
      </w:r>
      <w:r>
        <w:rPr>
          <w:rStyle w:val="FontStyle30"/>
          <w:lang w:eastAsia="vi-VN"/>
        </w:rPr>
        <w:t>……...</w:t>
      </w:r>
    </w:p>
    <w:p w:rsidR="00080029" w:rsidRPr="00900C4E" w:rsidRDefault="002B55D5" w:rsidP="00A260B8">
      <w:pPr>
        <w:pStyle w:val="ListParagraph"/>
        <w:keepNext/>
        <w:keepLines/>
        <w:numPr>
          <w:ilvl w:val="0"/>
          <w:numId w:val="19"/>
        </w:numPr>
        <w:spacing w:line="312" w:lineRule="auto"/>
        <w:ind w:left="180"/>
        <w:rPr>
          <w:szCs w:val="26"/>
        </w:rPr>
      </w:pPr>
      <w:r>
        <w:rPr>
          <w:rStyle w:val="FontStyle30"/>
          <w:lang w:eastAsia="vi-VN"/>
        </w:rPr>
        <w:t>Số đ</w:t>
      </w:r>
      <w:r w:rsidR="00080029" w:rsidRPr="007524F8">
        <w:rPr>
          <w:rStyle w:val="FontStyle30"/>
          <w:lang w:eastAsia="vi-VN"/>
        </w:rPr>
        <w:t>ơn vị đã được trang bị hệ thống chống sét</w:t>
      </w:r>
      <w:proofErr w:type="gramStart"/>
      <w:r w:rsidR="00080029" w:rsidRPr="007524F8">
        <w:rPr>
          <w:rStyle w:val="FontStyle30"/>
          <w:lang w:eastAsia="vi-VN"/>
        </w:rPr>
        <w:t>:</w:t>
      </w:r>
      <w:r>
        <w:rPr>
          <w:rStyle w:val="FontStyle30"/>
          <w:lang w:eastAsia="vi-VN"/>
        </w:rPr>
        <w:t>……………………………………….</w:t>
      </w:r>
      <w:proofErr w:type="gramEnd"/>
    </w:p>
    <w:p w:rsidR="00080029" w:rsidRPr="007524F8" w:rsidRDefault="00080029"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002B55D5">
        <w:rPr>
          <w:snapToGrid w:val="0"/>
          <w:szCs w:val="26"/>
        </w:rPr>
        <w:t>: ……………………</w:t>
      </w:r>
      <w:r w:rsidRPr="007524F8">
        <w:rPr>
          <w:snapToGrid w:val="0"/>
          <w:szCs w:val="26"/>
        </w:rPr>
        <w:tab/>
      </w:r>
      <w:r w:rsidRPr="007524F8">
        <w:rPr>
          <w:snapToGrid w:val="0"/>
          <w:szCs w:val="26"/>
        </w:rPr>
        <w:tab/>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r w:rsidR="002B55D5">
        <w:rPr>
          <w:snapToGrid w:val="0"/>
          <w:szCs w:val="26"/>
        </w:rPr>
        <w:t>: ……………………….</w:t>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r w:rsidR="002B55D5">
        <w:rPr>
          <w:snapToGrid w:val="0"/>
          <w:szCs w:val="26"/>
        </w:rPr>
        <w:t>……………………….</w:t>
      </w:r>
    </w:p>
    <w:p w:rsidR="00080029" w:rsidRDefault="00080029" w:rsidP="00A260B8">
      <w:pPr>
        <w:pStyle w:val="Heading3"/>
        <w:keepLines/>
        <w:numPr>
          <w:ilvl w:val="0"/>
          <w:numId w:val="22"/>
        </w:numPr>
        <w:ind w:left="270"/>
        <w:rPr>
          <w:rStyle w:val="FontStyle30"/>
          <w:b w:val="0"/>
          <w:lang w:eastAsia="vi-VN"/>
        </w:rPr>
      </w:pPr>
      <w:r w:rsidRPr="00894CCF">
        <w:rPr>
          <w:rStyle w:val="FontStyle30"/>
          <w:b w:val="0"/>
          <w:lang w:eastAsia="vi-VN"/>
        </w:rPr>
        <w:t>Hệ thống camera giám sát</w:t>
      </w:r>
    </w:p>
    <w:p w:rsidR="00080029" w:rsidRPr="007524F8" w:rsidRDefault="00534620"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đã được trang bị hệ thống </w:t>
      </w:r>
      <w:r w:rsidR="00080029">
        <w:rPr>
          <w:rStyle w:val="FontStyle30"/>
          <w:lang w:eastAsia="vi-VN"/>
        </w:rPr>
        <w:t>camera giám sát:</w:t>
      </w:r>
      <w:r>
        <w:rPr>
          <w:rStyle w:val="FontStyle30"/>
          <w:lang w:eastAsia="vi-VN"/>
        </w:rPr>
        <w:t xml:space="preserve"> ……………………………..</w:t>
      </w:r>
    </w:p>
    <w:p w:rsidR="00080029" w:rsidRPr="007524F8" w:rsidRDefault="00346829"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w:t>
      </w:r>
      <w:r w:rsidR="00080029">
        <w:rPr>
          <w:rStyle w:val="FontStyle30"/>
          <w:lang w:eastAsia="vi-VN"/>
        </w:rPr>
        <w:t xml:space="preserve">ệ thống camera giám sát </w:t>
      </w:r>
      <w:r>
        <w:rPr>
          <w:rStyle w:val="FontStyle30"/>
          <w:lang w:eastAsia="vi-VN"/>
        </w:rPr>
        <w:t>đối với đơn vị:</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sidR="00346829">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346829">
        <w:rPr>
          <w:snapToGrid w:val="0"/>
          <w:szCs w:val="26"/>
        </w:rPr>
        <w:t xml:space="preserve"> đáp ứng: ……………………..</w:t>
      </w:r>
    </w:p>
    <w:p w:rsidR="00080029" w:rsidRDefault="00080029" w:rsidP="00080029">
      <w:pPr>
        <w:pStyle w:val="BodyText"/>
        <w:rPr>
          <w:lang w:eastAsia="vi-VN"/>
        </w:rPr>
      </w:pPr>
      <w:r>
        <w:rPr>
          <w:lang w:eastAsia="vi-VN"/>
        </w:rPr>
        <w:t xml:space="preserve">Kiến nghị khác </w:t>
      </w:r>
      <w:r w:rsidRPr="0038303F">
        <w:rPr>
          <w:i/>
          <w:lang w:eastAsia="vi-VN"/>
        </w:rPr>
        <w:t>(nếu có):</w:t>
      </w:r>
    </w:p>
    <w:p w:rsidR="00080029" w:rsidRPr="00894CCF" w:rsidRDefault="00080029" w:rsidP="00080029">
      <w:pPr>
        <w:pStyle w:val="BodyText"/>
        <w:ind w:firstLine="0"/>
        <w:rPr>
          <w:lang w:eastAsia="vi-VN"/>
        </w:rPr>
      </w:pPr>
      <w:r>
        <w:rPr>
          <w:lang w:eastAsia="vi-VN"/>
        </w:rPr>
        <w:t>………………………………………………………………………………………………………………………………………………………………………………………………………………………………………………………………………………</w:t>
      </w:r>
    </w:p>
    <w:p w:rsidR="00080029" w:rsidRPr="000823CC" w:rsidRDefault="00080029" w:rsidP="00A260B8">
      <w:pPr>
        <w:pStyle w:val="Heading3"/>
        <w:keepLines/>
        <w:numPr>
          <w:ilvl w:val="0"/>
          <w:numId w:val="22"/>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0029" w:rsidRPr="00921521" w:rsidRDefault="00080029"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Có</w:t>
      </w:r>
      <w:r>
        <w:rPr>
          <w:snapToGrid w:val="0"/>
          <w:szCs w:val="26"/>
        </w:rPr>
        <w:t>: …………………………………………</w:t>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Không</w:t>
      </w:r>
      <w:r>
        <w:rPr>
          <w:snapToGrid w:val="0"/>
          <w:szCs w:val="26"/>
        </w:rPr>
        <w:t>: …………………………………….</w:t>
      </w:r>
    </w:p>
    <w:p w:rsidR="00080029" w:rsidRPr="005357A2" w:rsidRDefault="00080029"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005B1860">
        <w:rPr>
          <w:snapToGrid w:val="0"/>
          <w:szCs w:val="26"/>
        </w:rPr>
        <w:t>: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0029" w:rsidRPr="00537A42" w:rsidRDefault="00080029" w:rsidP="00080029">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005B1860">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5B1860">
        <w:rPr>
          <w:rStyle w:val="FontStyle30"/>
          <w:lang w:eastAsia="vi-VN"/>
        </w:rPr>
        <w:t>các Phòng giáo dục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801"/>
        <w:gridCol w:w="1822"/>
        <w:gridCol w:w="1767"/>
        <w:gridCol w:w="979"/>
        <w:gridCol w:w="1492"/>
        <w:gridCol w:w="1710"/>
      </w:tblGrid>
      <w:tr w:rsidR="00A701A7" w:rsidRPr="00900C4E" w:rsidTr="00A701A7">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Họ và tên</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A701A7">
            <w:pPr>
              <w:keepNext/>
              <w:keepLines/>
              <w:spacing w:line="312" w:lineRule="auto"/>
              <w:jc w:val="center"/>
              <w:rPr>
                <w:rStyle w:val="FontStyle30"/>
                <w:b/>
                <w:bCs/>
                <w:lang w:eastAsia="vi-VN"/>
              </w:rPr>
            </w:pPr>
            <w:r>
              <w:rPr>
                <w:rStyle w:val="FontStyle30"/>
                <w:b/>
                <w:bCs/>
                <w:lang w:eastAsia="vi-VN"/>
              </w:rPr>
              <w:t xml:space="preserve">Trực thuộc đơn vị </w:t>
            </w:r>
            <w:r w:rsidRPr="00A701A7">
              <w:rPr>
                <w:rStyle w:val="FontStyle30"/>
                <w:bCs/>
                <w:lang w:eastAsia="vi-VN"/>
              </w:rPr>
              <w:t>(cấp Phòng)</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Điện thoại/Email</w:t>
            </w:r>
          </w:p>
        </w:tc>
      </w:tr>
      <w:tr w:rsidR="00A701A7" w:rsidRPr="00900C4E" w:rsidTr="00A701A7">
        <w:tc>
          <w:tcPr>
            <w:tcW w:w="0" w:type="auto"/>
            <w:tcBorders>
              <w:top w:val="single" w:sz="18" w:space="0" w:color="9BBB59"/>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single" w:sz="8" w:space="0" w:color="9BBB59"/>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A701A7" w:rsidRPr="00900C4E" w:rsidRDefault="00A701A7" w:rsidP="00923275">
            <w:pPr>
              <w:keepNext/>
              <w:keepLines/>
              <w:spacing w:line="312" w:lineRule="auto"/>
              <w:rPr>
                <w:rStyle w:val="FontStyle30"/>
                <w:lang w:eastAsia="vi-VN"/>
              </w:rPr>
            </w:pPr>
          </w:p>
        </w:tc>
      </w:tr>
    </w:tbl>
    <w:p w:rsidR="000823CC" w:rsidRPr="007D7B52" w:rsidRDefault="000823CC" w:rsidP="00A260B8">
      <w:pPr>
        <w:pStyle w:val="Heading3"/>
        <w:keepLines/>
        <w:widowControl w:val="0"/>
        <w:numPr>
          <w:ilvl w:val="0"/>
          <w:numId w:val="18"/>
        </w:numPr>
        <w:spacing w:after="240" w:line="288" w:lineRule="auto"/>
        <w:ind w:left="270"/>
        <w:rPr>
          <w:noProof/>
          <w:color w:val="FF0000"/>
          <w:highlight w:val="yellow"/>
        </w:rPr>
      </w:pPr>
      <w:r w:rsidRPr="007D7B52">
        <w:rPr>
          <w:noProof/>
          <w:highlight w:val="yellow"/>
        </w:rPr>
        <w:t>Khảo sát hiện trạng hạ tầng CNTT tại cấp Trườ</w:t>
      </w:r>
      <w:r w:rsidR="00923275" w:rsidRPr="007D7B52">
        <w:rPr>
          <w:noProof/>
          <w:highlight w:val="yellow"/>
        </w:rPr>
        <w:t>ng Nghề</w:t>
      </w:r>
      <w:r w:rsidR="007D7B52" w:rsidRPr="007D7B52">
        <w:rPr>
          <w:noProof/>
          <w:highlight w:val="yellow"/>
        </w:rPr>
        <w:t xml:space="preserve"> </w:t>
      </w:r>
      <w:r w:rsidR="007D7B52" w:rsidRPr="007D7B52">
        <w:rPr>
          <w:noProof/>
          <w:color w:val="FF0000"/>
          <w:highlight w:val="yellow"/>
        </w:rPr>
        <w:t>(P. QUẢN TRỊ - DỊCH VỤ</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923275">
        <w:tc>
          <w:tcPr>
            <w:tcW w:w="83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0823CC" w:rsidRPr="00900C4E" w:rsidTr="00923275">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0823CC" w:rsidRPr="00D72019" w:rsidRDefault="000823CC" w:rsidP="00923275">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B07740" w:rsidRDefault="000823CC" w:rsidP="00923275">
            <w:pPr>
              <w:keepNext/>
              <w:keepLines/>
              <w:spacing w:line="312" w:lineRule="auto"/>
              <w:jc w:val="center"/>
              <w:rPr>
                <w:rStyle w:val="FontStyle30"/>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sử dụng </w:t>
            </w:r>
            <w:r w:rsidRPr="00900C4E">
              <w:rPr>
                <w:rStyle w:val="FontStyle30"/>
                <w:b/>
                <w:bCs/>
                <w:lang w:eastAsia="vi-VN"/>
              </w:rPr>
              <w:lastRenderedPageBreak/>
              <w:t>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lastRenderedPageBreak/>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lastRenderedPageBreak/>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roofErr w:type="gramStart"/>
      <w:r>
        <w:rPr>
          <w:rStyle w:val="FontStyle30"/>
          <w:lang w:eastAsia="vi-VN"/>
        </w:rPr>
        <w:t>:……………………………………...</w:t>
      </w:r>
      <w:proofErr w:type="gramEnd"/>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IPS/IDS</w:t>
      </w:r>
      <w:proofErr w:type="gramStart"/>
      <w:r w:rsidRPr="00900C4E">
        <w:rPr>
          <w:rStyle w:val="FontStyle30"/>
          <w:lang w:eastAsia="vi-VN"/>
        </w:rPr>
        <w:t xml:space="preserve">: </w:t>
      </w:r>
      <w:r>
        <w:rPr>
          <w:rStyle w:val="FontStyle30"/>
          <w:lang w:eastAsia="vi-VN"/>
        </w:rPr>
        <w:t>..</w:t>
      </w:r>
      <w:proofErr w:type="gramEnd"/>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proofErr w:type="gramStart"/>
      <w:r w:rsidRPr="00900C4E">
        <w:rPr>
          <w:rStyle w:val="FontStyle30"/>
          <w:lang w:eastAsia="vi-VN"/>
        </w:rPr>
        <w:t>:</w:t>
      </w:r>
      <w:r>
        <w:rPr>
          <w:rStyle w:val="FontStyle30"/>
          <w:lang w:eastAsia="vi-VN"/>
        </w:rPr>
        <w:t>………………………..</w:t>
      </w:r>
      <w:proofErr w:type="gramEnd"/>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roofErr w:type="gramStart"/>
      <w:r w:rsidRPr="00900C4E">
        <w:rPr>
          <w:rStyle w:val="FontStyle30"/>
          <w:lang w:eastAsia="vi-VN"/>
        </w:rPr>
        <w:t>.%</w:t>
      </w:r>
      <w:proofErr w:type="gramEnd"/>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roofErr w:type="gramStart"/>
      <w:r>
        <w:rPr>
          <w:rStyle w:val="FontStyle30"/>
          <w:lang w:eastAsia="vi-VN"/>
        </w:rPr>
        <w:t>:……………………………………..</w:t>
      </w:r>
      <w:proofErr w:type="gramEnd"/>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 xml:space="preserve">Số đơn vị </w:t>
      </w:r>
      <w:proofErr w:type="gramStart"/>
      <w:r>
        <w:rPr>
          <w:rStyle w:val="FontStyle30"/>
          <w:lang w:eastAsia="vi-VN"/>
        </w:rPr>
        <w:t>tran</w:t>
      </w:r>
      <w:proofErr w:type="gramEnd"/>
      <w:r>
        <w:rPr>
          <w:rStyle w:val="FontStyle30"/>
          <w:lang w:eastAsia="vi-VN"/>
        </w:rPr>
        <w:t xml:space="preserve">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Hàng ngày: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proofErr w:type="gramStart"/>
      <w:r w:rsidRPr="00900C4E">
        <w:rPr>
          <w:rStyle w:val="FontStyle30"/>
          <w:lang w:eastAsia="vi-VN"/>
        </w:rPr>
        <w:t>:</w:t>
      </w:r>
      <w:r>
        <w:rPr>
          <w:rStyle w:val="FontStyle30"/>
          <w:lang w:eastAsia="vi-VN"/>
        </w:rPr>
        <w:t>…..</w:t>
      </w:r>
      <w:proofErr w:type="gramEnd"/>
      <w:r>
        <w:rPr>
          <w:rStyle w:val="FontStyle30"/>
          <w:lang w:eastAsia="vi-VN"/>
        </w:rPr>
        <w:t xml:space="preserve">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 xml:space="preserve">Số phòng </w:t>
            </w:r>
            <w:r>
              <w:rPr>
                <w:rStyle w:val="FontStyle30"/>
                <w:b/>
                <w:bCs/>
                <w:lang w:eastAsia="vi-VN"/>
              </w:rPr>
              <w:lastRenderedPageBreak/>
              <w:t>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lastRenderedPageBreak/>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sử dụng hiện tại</w:t>
            </w:r>
          </w:p>
        </w:tc>
      </w:tr>
      <w:tr w:rsidR="000823CC" w:rsidRPr="00900C4E" w:rsidTr="00923275">
        <w:tc>
          <w:tcPr>
            <w:tcW w:w="922"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roofErr w:type="gramStart"/>
      <w:r w:rsidRPr="00900C4E">
        <w:rPr>
          <w:rStyle w:val="FontStyle30"/>
          <w:lang w:eastAsia="vi-VN"/>
        </w:rPr>
        <w:t>:……</w:t>
      </w:r>
      <w:proofErr w:type="gramEnd"/>
      <w:r w:rsidRPr="00900C4E">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proofErr w:type="gramStart"/>
      <w:r w:rsidRPr="007524F8">
        <w:rPr>
          <w:rStyle w:val="FontStyle30"/>
          <w:lang w:eastAsia="vi-VN"/>
        </w:rPr>
        <w:t>:</w:t>
      </w:r>
      <w:r>
        <w:rPr>
          <w:rStyle w:val="FontStyle30"/>
          <w:lang w:eastAsia="vi-VN"/>
        </w:rPr>
        <w:t>……………………………………….</w:t>
      </w:r>
      <w:proofErr w:type="gramEnd"/>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Khác (Cụ thể): ……………………….</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camera giám sát: ……………………………..</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1359"/>
        <w:gridCol w:w="1105"/>
        <w:gridCol w:w="2871"/>
        <w:gridCol w:w="1116"/>
        <w:gridCol w:w="2120"/>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B579FC" w:rsidRPr="00900C4E" w:rsidTr="00923275">
        <w:tc>
          <w:tcPr>
            <w:tcW w:w="0" w:type="auto"/>
            <w:tcBorders>
              <w:top w:val="single" w:sz="18" w:space="0" w:color="9BBB59"/>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single" w:sz="8" w:space="0" w:color="9BBB59"/>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lastRenderedPageBreak/>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E40" w:rsidRDefault="000A6E40">
      <w:r>
        <w:separator/>
      </w:r>
    </w:p>
  </w:endnote>
  <w:endnote w:type="continuationSeparator" w:id="0">
    <w:p w:rsidR="000A6E40" w:rsidRDefault="000A6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B0500000000000000"/>
    <w:charset w:val="00"/>
    <w:family w:val="swiss"/>
    <w:pitch w:val="variable"/>
    <w:sig w:usb0="20000A87" w:usb1="08000000" w:usb2="00000008" w:usb3="00000000" w:csb0="000001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Default="008C23EE"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Default="008C23EE"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866FE8">
      <w:rPr>
        <w:rStyle w:val="PageNumber"/>
        <w:noProof/>
      </w:rPr>
      <w:t>8</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866FE8">
      <w:rPr>
        <w:rStyle w:val="PageNumber"/>
        <w:noProof/>
      </w:rPr>
      <w:t>23</w:t>
    </w:r>
    <w:r w:rsidRPr="00304D21">
      <w:rPr>
        <w:rStyle w:val="PageNumber"/>
      </w:rPr>
      <w:fldChar w:fldCharType="end"/>
    </w:r>
  </w:p>
  <w:p w:rsidR="008C23EE" w:rsidRDefault="008C23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E40" w:rsidRDefault="000A6E40">
      <w:r>
        <w:separator/>
      </w:r>
    </w:p>
  </w:footnote>
  <w:footnote w:type="continuationSeparator" w:id="0">
    <w:p w:rsidR="000A6E40" w:rsidRDefault="000A6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Pr="009C64FF" w:rsidRDefault="008C23EE">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3">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6">
    <w:nsid w:val="268A47F2"/>
    <w:multiLevelType w:val="hybridMultilevel"/>
    <w:tmpl w:val="F2DED44A"/>
    <w:lvl w:ilvl="0" w:tplc="7CA2DA3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5">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6">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7">
    <w:nsid w:val="6A99458D"/>
    <w:multiLevelType w:val="hybridMultilevel"/>
    <w:tmpl w:val="1FA20B60"/>
    <w:lvl w:ilvl="0" w:tplc="EA741398">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1">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2">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5"/>
  </w:num>
  <w:num w:numId="2">
    <w:abstractNumId w:val="2"/>
  </w:num>
  <w:num w:numId="3">
    <w:abstractNumId w:val="14"/>
  </w:num>
  <w:num w:numId="4">
    <w:abstractNumId w:val="5"/>
  </w:num>
  <w:num w:numId="5">
    <w:abstractNumId w:val="10"/>
  </w:num>
  <w:num w:numId="6">
    <w:abstractNumId w:val="3"/>
  </w:num>
  <w:num w:numId="7">
    <w:abstractNumId w:val="12"/>
  </w:num>
  <w:num w:numId="8">
    <w:abstractNumId w:val="21"/>
  </w:num>
  <w:num w:numId="9">
    <w:abstractNumId w:val="16"/>
  </w:num>
  <w:num w:numId="10">
    <w:abstractNumId w:val="13"/>
  </w:num>
  <w:num w:numId="11">
    <w:abstractNumId w:val="20"/>
  </w:num>
  <w:num w:numId="12">
    <w:abstractNumId w:val="6"/>
  </w:num>
  <w:num w:numId="13">
    <w:abstractNumId w:val="22"/>
  </w:num>
  <w:num w:numId="14">
    <w:abstractNumId w:val="8"/>
  </w:num>
  <w:num w:numId="15">
    <w:abstractNumId w:val="19"/>
  </w:num>
  <w:num w:numId="16">
    <w:abstractNumId w:val="1"/>
  </w:num>
  <w:num w:numId="17">
    <w:abstractNumId w:val="9"/>
  </w:num>
  <w:num w:numId="18">
    <w:abstractNumId w:val="17"/>
  </w:num>
  <w:num w:numId="19">
    <w:abstractNumId w:val="4"/>
  </w:num>
  <w:num w:numId="20">
    <w:abstractNumId w:val="7"/>
  </w:num>
  <w:num w:numId="21">
    <w:abstractNumId w:val="18"/>
  </w:num>
  <w:num w:numId="22">
    <w:abstractNumId w:val="1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en-US" w:vendorID="64" w:dllVersion="6"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40"/>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59B1"/>
    <w:rsid w:val="00176A28"/>
    <w:rsid w:val="00182F40"/>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40BC"/>
    <w:rsid w:val="003E657C"/>
    <w:rsid w:val="003F0685"/>
    <w:rsid w:val="003F3454"/>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193C"/>
    <w:rsid w:val="005C3AA8"/>
    <w:rsid w:val="005C4273"/>
    <w:rsid w:val="005C4301"/>
    <w:rsid w:val="005C6C23"/>
    <w:rsid w:val="005D1EEA"/>
    <w:rsid w:val="005D1FDE"/>
    <w:rsid w:val="005D2D08"/>
    <w:rsid w:val="005D3F18"/>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06D38"/>
    <w:rsid w:val="00614456"/>
    <w:rsid w:val="00620C22"/>
    <w:rsid w:val="0062417F"/>
    <w:rsid w:val="00625827"/>
    <w:rsid w:val="00626E30"/>
    <w:rsid w:val="00630FF8"/>
    <w:rsid w:val="0063124B"/>
    <w:rsid w:val="006345A4"/>
    <w:rsid w:val="006359A1"/>
    <w:rsid w:val="00636250"/>
    <w:rsid w:val="00637C99"/>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C73"/>
    <w:rsid w:val="00860C8F"/>
    <w:rsid w:val="00864434"/>
    <w:rsid w:val="00866AB6"/>
    <w:rsid w:val="00866FE8"/>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23EE"/>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CB3"/>
    <w:rsid w:val="00C902F1"/>
    <w:rsid w:val="00C91258"/>
    <w:rsid w:val="00C92605"/>
    <w:rsid w:val="00C933A7"/>
    <w:rsid w:val="00C93E37"/>
    <w:rsid w:val="00CA1E22"/>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3B41"/>
    <w:rsid w:val="00EB5D5B"/>
    <w:rsid w:val="00EC40FD"/>
    <w:rsid w:val="00EC5C55"/>
    <w:rsid w:val="00EC6BF6"/>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A845A-B437-4948-ABDF-4717818FB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6</TotalTime>
  <Pages>23</Pages>
  <Words>3140</Words>
  <Characters>17899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Sky123.Org</cp:lastModifiedBy>
  <cp:revision>3</cp:revision>
  <cp:lastPrinted>2018-04-10T05:01:00Z</cp:lastPrinted>
  <dcterms:created xsi:type="dcterms:W3CDTF">2018-04-10T09:55:00Z</dcterms:created>
  <dcterms:modified xsi:type="dcterms:W3CDTF">2018-04-11T01:01:00Z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